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F4F" w:rsidRPr="00A67D5D" w:rsidRDefault="00202F4F" w:rsidP="00743327">
      <w:pPr>
        <w:pStyle w:val="Header"/>
        <w:jc w:val="center"/>
        <w:rPr>
          <w:b/>
          <w:i/>
          <w:sz w:val="36"/>
          <w:szCs w:val="36"/>
          <w:lang w:val="en-US"/>
        </w:rPr>
      </w:pPr>
      <w:r w:rsidRPr="00A67D5D">
        <w:rPr>
          <w:b/>
          <w:i/>
          <w:sz w:val="36"/>
          <w:szCs w:val="36"/>
        </w:rPr>
        <w:t>www.mvd.gov.by</w:t>
      </w:r>
    </w:p>
    <w:p w:rsidR="00202F4F" w:rsidRDefault="00202F4F" w:rsidP="00743327">
      <w:pPr>
        <w:pStyle w:val="Header"/>
        <w:jc w:val="center"/>
        <w:rPr>
          <w:b/>
          <w:sz w:val="40"/>
        </w:rPr>
      </w:pPr>
      <w:r w:rsidRPr="0035074F">
        <w:rPr>
          <w:b/>
          <w:sz w:val="40"/>
        </w:rPr>
        <w:t>Колич</w:t>
      </w:r>
      <w:r>
        <w:rPr>
          <w:b/>
          <w:sz w:val="40"/>
        </w:rPr>
        <w:t>ество преступлений по линии противодействия торговле людьми</w:t>
      </w:r>
    </w:p>
    <w:p w:rsidR="00202F4F" w:rsidRDefault="00202F4F" w:rsidP="00B1130E">
      <w:pPr>
        <w:pStyle w:val="Header"/>
        <w:spacing w:line="340" w:lineRule="exact"/>
        <w:jc w:val="center"/>
        <w:rPr>
          <w:b/>
          <w:sz w:val="40"/>
        </w:rPr>
      </w:pPr>
      <w:r>
        <w:rPr>
          <w:b/>
          <w:sz w:val="40"/>
        </w:rPr>
        <w:t>(</w:t>
      </w:r>
      <w:r w:rsidRPr="0035074F">
        <w:rPr>
          <w:b/>
          <w:sz w:val="40"/>
        </w:rPr>
        <w:t>2000 –</w:t>
      </w:r>
      <w:r>
        <w:rPr>
          <w:b/>
          <w:sz w:val="40"/>
        </w:rPr>
        <w:t xml:space="preserve"> </w:t>
      </w:r>
      <w:r w:rsidRPr="0035074F">
        <w:rPr>
          <w:b/>
          <w:sz w:val="40"/>
        </w:rPr>
        <w:t>20</w:t>
      </w:r>
      <w:r>
        <w:rPr>
          <w:b/>
          <w:sz w:val="40"/>
        </w:rPr>
        <w:t>12</w:t>
      </w:r>
      <w:r w:rsidRPr="0035074F">
        <w:rPr>
          <w:b/>
          <w:sz w:val="40"/>
        </w:rPr>
        <w:t xml:space="preserve"> год</w:t>
      </w:r>
      <w:r>
        <w:rPr>
          <w:b/>
          <w:sz w:val="40"/>
        </w:rPr>
        <w:t>ы)</w:t>
      </w:r>
    </w:p>
    <w:p w:rsidR="00202F4F" w:rsidRDefault="00202F4F" w:rsidP="00E533F3">
      <w:pPr>
        <w:tabs>
          <w:tab w:val="center" w:pos="4677"/>
          <w:tab w:val="right" w:pos="9355"/>
        </w:tabs>
        <w:spacing w:after="0" w:line="240" w:lineRule="auto"/>
      </w:pPr>
      <w:r w:rsidRPr="00B043FA">
        <w:rPr>
          <w:noProof/>
          <w:lang w:eastAsia="ru-RU"/>
        </w:rPr>
        <w:object w:dxaOrig="14142" w:dyaOrig="8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735.75pt;height:449.25pt;visibility:visible" o:ole="">
            <v:imagedata r:id="rId6" o:title="" croptop="-2154f" cropbottom="-1914f" cropleft="-1066f" cropright="-1627f"/>
            <o:lock v:ext="edit" aspectratio="f"/>
          </v:shape>
          <o:OLEObject Type="Embed" ProgID="Excel.Chart.8" ShapeID="Диаграмма 1" DrawAspect="Content" ObjectID="_1415034344" r:id="rId7"/>
        </w:object>
      </w:r>
    </w:p>
    <w:p w:rsidR="00202F4F" w:rsidRPr="00E533F3" w:rsidRDefault="00202F4F" w:rsidP="003F67CC">
      <w:pPr>
        <w:tabs>
          <w:tab w:val="center" w:pos="4677"/>
          <w:tab w:val="right" w:pos="9355"/>
        </w:tabs>
        <w:spacing w:after="0" w:line="240" w:lineRule="auto"/>
        <w:jc w:val="center"/>
      </w:pPr>
      <w:r w:rsidRPr="00E533F3">
        <w:rPr>
          <w:b/>
          <w:sz w:val="40"/>
        </w:rPr>
        <w:t>Количество преступлений, связанных с трафик</w:t>
      </w:r>
      <w:r>
        <w:rPr>
          <w:b/>
          <w:sz w:val="40"/>
        </w:rPr>
        <w:t>инг</w:t>
      </w:r>
      <w:r w:rsidRPr="00E533F3">
        <w:rPr>
          <w:b/>
          <w:sz w:val="40"/>
        </w:rPr>
        <w:t xml:space="preserve">ом </w:t>
      </w:r>
      <w:r w:rsidRPr="00E533F3">
        <w:rPr>
          <w:b/>
          <w:sz w:val="40"/>
        </w:rPr>
        <w:br/>
        <w:t>(предусмотрены Палермским протоколом) за 2000 – 201</w:t>
      </w:r>
      <w:r>
        <w:rPr>
          <w:b/>
          <w:sz w:val="40"/>
        </w:rPr>
        <w:t>2</w:t>
      </w:r>
      <w:r w:rsidRPr="00E533F3">
        <w:rPr>
          <w:b/>
          <w:sz w:val="40"/>
        </w:rPr>
        <w:t xml:space="preserve"> годы</w:t>
      </w:r>
    </w:p>
    <w:p w:rsidR="00202F4F" w:rsidRPr="00E533F3" w:rsidRDefault="00202F4F" w:rsidP="00E533F3">
      <w:r w:rsidRPr="00B043FA">
        <w:rPr>
          <w:noProof/>
          <w:lang w:eastAsia="ru-RU"/>
        </w:rPr>
        <w:object w:dxaOrig="14536" w:dyaOrig="9034">
          <v:shape id="Объект 2" o:spid="_x0000_i1026" type="#_x0000_t75" style="width:726.75pt;height:452.25pt;visibility:visible" o:ole="">
            <v:imagedata r:id="rId8" o:title="" cropbottom="-102f" cropright="-18f"/>
            <o:lock v:ext="edit" aspectratio="f"/>
          </v:shape>
          <o:OLEObject Type="Embed" ProgID="Excel.Chart.8" ShapeID="Объект 2" DrawAspect="Content" ObjectID="_1415034345" r:id="rId9"/>
        </w:object>
      </w:r>
    </w:p>
    <w:p w:rsidR="00202F4F" w:rsidRPr="00E533F3" w:rsidRDefault="00202F4F" w:rsidP="00E533F3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E533F3">
        <w:rPr>
          <w:b/>
          <w:sz w:val="40"/>
        </w:rPr>
        <w:t>Исключительно торговля людьми (</w:t>
      </w:r>
      <w:r w:rsidRPr="00E533F3">
        <w:rPr>
          <w:b/>
          <w:i/>
          <w:sz w:val="40"/>
        </w:rPr>
        <w:t xml:space="preserve">преступления, предусмотренные статьей 181 УК и статьей 187 УК в редакции </w:t>
      </w:r>
      <w:smartTag w:uri="urn:schemas-microsoft-com:office:smarttags" w:element="metricconverter">
        <w:smartTagPr>
          <w:attr w:name="ProductID" w:val="1999 г"/>
        </w:smartTagPr>
        <w:r w:rsidRPr="00E533F3">
          <w:rPr>
            <w:b/>
            <w:i/>
            <w:sz w:val="40"/>
          </w:rPr>
          <w:t>1999 г</w:t>
        </w:r>
      </w:smartTag>
      <w:r w:rsidRPr="00E533F3">
        <w:rPr>
          <w:b/>
          <w:i/>
          <w:sz w:val="40"/>
        </w:rPr>
        <w:t>.</w:t>
      </w:r>
      <w:r w:rsidRPr="00E533F3">
        <w:rPr>
          <w:b/>
          <w:sz w:val="40"/>
        </w:rPr>
        <w:t>) за 2000 – 201</w:t>
      </w:r>
      <w:r>
        <w:rPr>
          <w:b/>
          <w:sz w:val="40"/>
        </w:rPr>
        <w:t>2</w:t>
      </w:r>
      <w:r w:rsidRPr="00E533F3">
        <w:rPr>
          <w:b/>
          <w:sz w:val="40"/>
        </w:rPr>
        <w:t xml:space="preserve"> г</w:t>
      </w:r>
      <w:r>
        <w:rPr>
          <w:b/>
          <w:sz w:val="40"/>
        </w:rPr>
        <w:t>оды</w:t>
      </w:r>
    </w:p>
    <w:p w:rsidR="00202F4F" w:rsidRPr="00E533F3" w:rsidRDefault="00202F4F" w:rsidP="00E533F3">
      <w:r w:rsidRPr="00B043FA">
        <w:rPr>
          <w:noProof/>
          <w:lang w:eastAsia="ru-RU"/>
        </w:rPr>
        <w:object w:dxaOrig="14536" w:dyaOrig="9034">
          <v:shape id="Объект 3" o:spid="_x0000_i1027" type="#_x0000_t75" style="width:726.75pt;height:452.25pt;visibility:visible" o:ole="">
            <v:imagedata r:id="rId10" o:title="" cropbottom="-102f" cropright="-18f"/>
            <o:lock v:ext="edit" aspectratio="f"/>
          </v:shape>
          <o:OLEObject Type="Embed" ProgID="Excel.Chart.8" ShapeID="Объект 3" DrawAspect="Content" ObjectID="_1415034346" r:id="rId11"/>
        </w:object>
      </w:r>
    </w:p>
    <w:p w:rsidR="00202F4F" w:rsidRPr="00E533F3" w:rsidRDefault="00202F4F" w:rsidP="00E533F3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E533F3">
        <w:rPr>
          <w:b/>
          <w:sz w:val="40"/>
        </w:rPr>
        <w:t>Сравнительный анализ торговли людьми с другими видами преступлений</w:t>
      </w:r>
    </w:p>
    <w:p w:rsidR="00202F4F" w:rsidRPr="00E533F3" w:rsidRDefault="00202F4F" w:rsidP="00E533F3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E533F3">
        <w:rPr>
          <w:b/>
          <w:sz w:val="40"/>
        </w:rPr>
        <w:t>(2005 – 201</w:t>
      </w:r>
      <w:r>
        <w:rPr>
          <w:b/>
          <w:sz w:val="40"/>
        </w:rPr>
        <w:t>2</w:t>
      </w:r>
      <w:r w:rsidRPr="00E533F3">
        <w:rPr>
          <w:b/>
          <w:sz w:val="40"/>
        </w:rPr>
        <w:t xml:space="preserve"> годы)</w:t>
      </w:r>
    </w:p>
    <w:p w:rsidR="00202F4F" w:rsidRPr="00E533F3" w:rsidRDefault="00202F4F" w:rsidP="00E533F3">
      <w:r w:rsidRPr="00B043FA">
        <w:rPr>
          <w:noProof/>
          <w:lang w:eastAsia="ru-RU"/>
        </w:rPr>
        <w:object w:dxaOrig="14814" w:dyaOrig="9034">
          <v:shape id="Объект 4" o:spid="_x0000_i1028" type="#_x0000_t75" style="width:741pt;height:452.25pt;visibility:visible" o:ole="">
            <v:imagedata r:id="rId12" o:title="" cropbottom="-102f" cropright="-22f"/>
            <o:lock v:ext="edit" aspectratio="f"/>
          </v:shape>
          <o:OLEObject Type="Embed" ProgID="Excel.Chart.8" ShapeID="Объект 4" DrawAspect="Content" ObjectID="_1415034347" r:id="rId13"/>
        </w:object>
      </w:r>
    </w:p>
    <w:p w:rsidR="00202F4F" w:rsidRPr="00FF0911" w:rsidRDefault="00202F4F" w:rsidP="00743327">
      <w:pPr>
        <w:tabs>
          <w:tab w:val="center" w:pos="4677"/>
          <w:tab w:val="right" w:pos="9355"/>
        </w:tabs>
        <w:spacing w:after="0" w:line="240" w:lineRule="auto"/>
        <w:jc w:val="center"/>
        <w:rPr>
          <w:b/>
          <w:sz w:val="40"/>
        </w:rPr>
      </w:pPr>
      <w:r w:rsidRPr="00FF0911">
        <w:rPr>
          <w:b/>
          <w:sz w:val="40"/>
        </w:rPr>
        <w:t>Количество жертв торговли людьми</w:t>
      </w:r>
    </w:p>
    <w:p w:rsidR="00202F4F" w:rsidRPr="00FF0911" w:rsidRDefault="00202F4F" w:rsidP="00FF0911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FF0911">
        <w:rPr>
          <w:b/>
          <w:sz w:val="40"/>
        </w:rPr>
        <w:t>(2002 – 201</w:t>
      </w:r>
      <w:r>
        <w:rPr>
          <w:b/>
          <w:sz w:val="40"/>
        </w:rPr>
        <w:t>2</w:t>
      </w:r>
      <w:r w:rsidRPr="00FF0911">
        <w:rPr>
          <w:b/>
          <w:sz w:val="40"/>
        </w:rPr>
        <w:t xml:space="preserve"> годы)</w:t>
      </w:r>
    </w:p>
    <w:p w:rsidR="00202F4F" w:rsidRPr="003152B2" w:rsidRDefault="00202F4F" w:rsidP="00FF0911">
      <w:pPr>
        <w:rPr>
          <w:sz w:val="2"/>
          <w:szCs w:val="2"/>
        </w:rPr>
      </w:pPr>
      <w:r w:rsidRPr="00B043FA">
        <w:rPr>
          <w:noProof/>
          <w:lang w:eastAsia="ru-RU"/>
        </w:rPr>
        <w:object w:dxaOrig="14814" w:dyaOrig="8737">
          <v:shape id="Объект 5" o:spid="_x0000_i1029" type="#_x0000_t75" style="width:741pt;height:437.25pt;visibility:visible" o:ole="">
            <v:imagedata r:id="rId14" o:title="" cropbottom="-83f" cropright="-22f"/>
            <o:lock v:ext="edit" aspectratio="f"/>
          </v:shape>
          <o:OLEObject Type="Embed" ProgID="Excel.Chart.8" ShapeID="Объект 5" DrawAspect="Content" ObjectID="_1415034348" r:id="rId15"/>
        </w:object>
      </w:r>
    </w:p>
    <w:p w:rsidR="00202F4F" w:rsidRPr="003152B2" w:rsidRDefault="00202F4F" w:rsidP="0087405D">
      <w:pPr>
        <w:spacing w:after="0" w:line="240" w:lineRule="auto"/>
        <w:ind w:right="-456"/>
        <w:rPr>
          <w:b/>
          <w:color w:val="FF0000"/>
          <w:sz w:val="20"/>
          <w:szCs w:val="20"/>
        </w:rPr>
      </w:pPr>
      <w:r w:rsidRPr="003152B2">
        <w:rPr>
          <w:b/>
          <w:sz w:val="20"/>
          <w:szCs w:val="20"/>
        </w:rPr>
        <w:t>Примечание:</w:t>
      </w:r>
      <w:r w:rsidRPr="003152B2">
        <w:rPr>
          <w:b/>
          <w:color w:val="FF0000"/>
          <w:sz w:val="20"/>
          <w:szCs w:val="20"/>
        </w:rPr>
        <w:t xml:space="preserve"> в 2012 году </w:t>
      </w:r>
      <w:r>
        <w:rPr>
          <w:b/>
          <w:color w:val="FF0000"/>
          <w:sz w:val="20"/>
          <w:szCs w:val="20"/>
        </w:rPr>
        <w:t>32</w:t>
      </w:r>
      <w:r w:rsidRPr="003152B2">
        <w:rPr>
          <w:b/>
          <w:color w:val="FF0000"/>
          <w:sz w:val="20"/>
          <w:szCs w:val="20"/>
        </w:rPr>
        <w:t xml:space="preserve"> несовершеннолетни</w:t>
      </w:r>
      <w:r>
        <w:rPr>
          <w:b/>
          <w:color w:val="FF0000"/>
          <w:sz w:val="20"/>
          <w:szCs w:val="20"/>
        </w:rPr>
        <w:t>е</w:t>
      </w:r>
      <w:r w:rsidRPr="003152B2">
        <w:rPr>
          <w:b/>
          <w:color w:val="FF0000"/>
          <w:sz w:val="20"/>
          <w:szCs w:val="20"/>
        </w:rPr>
        <w:t xml:space="preserve"> жертв</w:t>
      </w:r>
      <w:r>
        <w:rPr>
          <w:b/>
          <w:color w:val="FF0000"/>
          <w:sz w:val="20"/>
          <w:szCs w:val="20"/>
        </w:rPr>
        <w:t>ы</w:t>
      </w:r>
      <w:r w:rsidRPr="003152B2">
        <w:rPr>
          <w:b/>
          <w:color w:val="FF0000"/>
          <w:sz w:val="20"/>
          <w:szCs w:val="20"/>
        </w:rPr>
        <w:t xml:space="preserve"> (из них </w:t>
      </w:r>
      <w:r>
        <w:rPr>
          <w:b/>
          <w:color w:val="FF0000"/>
          <w:sz w:val="20"/>
          <w:szCs w:val="20"/>
        </w:rPr>
        <w:t>5</w:t>
      </w:r>
      <w:r w:rsidRPr="003152B2">
        <w:rPr>
          <w:b/>
          <w:color w:val="FF0000"/>
          <w:sz w:val="20"/>
          <w:szCs w:val="20"/>
        </w:rPr>
        <w:t xml:space="preserve"> малолетни</w:t>
      </w:r>
      <w:r>
        <w:rPr>
          <w:b/>
          <w:color w:val="FF0000"/>
          <w:sz w:val="20"/>
          <w:szCs w:val="20"/>
        </w:rPr>
        <w:t>х</w:t>
      </w:r>
      <w:r w:rsidRPr="003152B2">
        <w:rPr>
          <w:b/>
          <w:color w:val="FF0000"/>
          <w:sz w:val="20"/>
          <w:szCs w:val="20"/>
        </w:rPr>
        <w:t>) пострадали от преступления, предусмотренного ст. 343</w:t>
      </w:r>
      <w:r w:rsidRPr="003152B2">
        <w:rPr>
          <w:b/>
          <w:color w:val="FF0000"/>
          <w:sz w:val="20"/>
          <w:szCs w:val="20"/>
          <w:vertAlign w:val="superscript"/>
        </w:rPr>
        <w:t>1</w:t>
      </w:r>
      <w:r w:rsidRPr="003152B2">
        <w:rPr>
          <w:b/>
          <w:color w:val="FF0000"/>
          <w:sz w:val="20"/>
          <w:szCs w:val="20"/>
        </w:rPr>
        <w:t xml:space="preserve"> УК (съемки детей в порно).</w:t>
      </w:r>
    </w:p>
    <w:p w:rsidR="00202F4F" w:rsidRPr="00FF0911" w:rsidRDefault="00202F4F" w:rsidP="00FF0911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FF0911">
        <w:rPr>
          <w:b/>
          <w:sz w:val="40"/>
        </w:rPr>
        <w:t>Количество жертв, подвергшихся сексуальной и трудовой эксплуатации</w:t>
      </w:r>
    </w:p>
    <w:p w:rsidR="00202F4F" w:rsidRPr="00FF0911" w:rsidRDefault="00202F4F" w:rsidP="00FF0911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FF0911">
        <w:rPr>
          <w:b/>
          <w:sz w:val="40"/>
        </w:rPr>
        <w:t>(2002 – 201</w:t>
      </w:r>
      <w:r>
        <w:rPr>
          <w:b/>
          <w:sz w:val="40"/>
        </w:rPr>
        <w:t>2</w:t>
      </w:r>
      <w:r w:rsidRPr="00FF0911">
        <w:rPr>
          <w:b/>
          <w:sz w:val="40"/>
        </w:rPr>
        <w:t xml:space="preserve"> годы)</w:t>
      </w:r>
    </w:p>
    <w:p w:rsidR="00202F4F" w:rsidRPr="00CA7DC1" w:rsidRDefault="00202F4F" w:rsidP="00FF0911">
      <w:pPr>
        <w:rPr>
          <w:sz w:val="2"/>
          <w:szCs w:val="2"/>
        </w:rPr>
      </w:pPr>
      <w:r w:rsidRPr="00B043FA">
        <w:rPr>
          <w:noProof/>
          <w:lang w:eastAsia="ru-RU"/>
        </w:rPr>
        <w:object w:dxaOrig="14814" w:dyaOrig="8439">
          <v:shape id="Объект 6" o:spid="_x0000_i1030" type="#_x0000_t75" style="width:741pt;height:422.25pt;visibility:visible" o:ole="">
            <v:imagedata r:id="rId16" o:title="" cropbottom="-70f" cropright="-22f"/>
            <o:lock v:ext="edit" aspectratio="f"/>
          </v:shape>
          <o:OLEObject Type="Embed" ProgID="Excel.Chart.8" ShapeID="Объект 6" DrawAspect="Content" ObjectID="_1415034349" r:id="rId17"/>
        </w:object>
      </w:r>
    </w:p>
    <w:p w:rsidR="00202F4F" w:rsidRPr="00CA7DC1" w:rsidRDefault="00202F4F" w:rsidP="001769DA">
      <w:pPr>
        <w:spacing w:after="0" w:line="240" w:lineRule="auto"/>
        <w:ind w:left="-284" w:right="-598"/>
        <w:rPr>
          <w:b/>
          <w:i/>
          <w:color w:val="FF0000"/>
          <w:u w:val="single"/>
        </w:rPr>
      </w:pPr>
      <w:r w:rsidRPr="00CA7DC1">
        <w:rPr>
          <w:b/>
          <w:i/>
          <w:u w:val="single"/>
        </w:rPr>
        <w:t>Примечания:</w:t>
      </w:r>
      <w:r w:rsidRPr="00CA7DC1">
        <w:rPr>
          <w:b/>
          <w:i/>
          <w:color w:val="FF0000"/>
          <w:u w:val="single"/>
        </w:rPr>
        <w:t xml:space="preserve"> 1. В 2010 году 3 жертвы подверглись изъятию органов (помимо жертв сексуальной и трудовой эксплуатации).</w:t>
      </w:r>
    </w:p>
    <w:p w:rsidR="00202F4F" w:rsidRPr="00CA7DC1" w:rsidRDefault="00202F4F" w:rsidP="00D80CCE">
      <w:pPr>
        <w:spacing w:after="0" w:line="240" w:lineRule="auto"/>
        <w:ind w:left="-284" w:right="-739"/>
        <w:rPr>
          <w:b/>
          <w:i/>
          <w:color w:val="0070C0"/>
          <w:u w:val="single"/>
        </w:rPr>
      </w:pPr>
      <w:r w:rsidRPr="00CA7DC1">
        <w:rPr>
          <w:b/>
          <w:i/>
          <w:color w:val="0070C0"/>
          <w:u w:val="single"/>
        </w:rPr>
        <w:t xml:space="preserve">2. В 2012 году </w:t>
      </w:r>
      <w:r>
        <w:rPr>
          <w:b/>
          <w:i/>
          <w:color w:val="0070C0"/>
          <w:u w:val="single"/>
        </w:rPr>
        <w:t>32</w:t>
      </w:r>
      <w:r w:rsidRPr="00CA7DC1">
        <w:rPr>
          <w:b/>
          <w:i/>
          <w:color w:val="0070C0"/>
          <w:u w:val="single"/>
        </w:rPr>
        <w:t xml:space="preserve"> несовершеннолетни</w:t>
      </w:r>
      <w:r>
        <w:rPr>
          <w:b/>
          <w:i/>
          <w:color w:val="0070C0"/>
          <w:u w:val="single"/>
        </w:rPr>
        <w:t>е</w:t>
      </w:r>
      <w:r w:rsidRPr="00CA7DC1">
        <w:rPr>
          <w:b/>
          <w:i/>
          <w:color w:val="0070C0"/>
          <w:u w:val="single"/>
        </w:rPr>
        <w:t xml:space="preserve"> жертв</w:t>
      </w:r>
      <w:r>
        <w:rPr>
          <w:b/>
          <w:i/>
          <w:color w:val="0070C0"/>
          <w:u w:val="single"/>
        </w:rPr>
        <w:t>ы</w:t>
      </w:r>
      <w:r w:rsidRPr="00CA7DC1">
        <w:rPr>
          <w:b/>
          <w:i/>
          <w:color w:val="0070C0"/>
          <w:u w:val="single"/>
        </w:rPr>
        <w:t xml:space="preserve"> (из них </w:t>
      </w:r>
      <w:r>
        <w:rPr>
          <w:b/>
          <w:i/>
          <w:color w:val="0070C0"/>
          <w:u w:val="single"/>
        </w:rPr>
        <w:t>5</w:t>
      </w:r>
      <w:r w:rsidRPr="00CA7DC1">
        <w:rPr>
          <w:b/>
          <w:i/>
          <w:color w:val="0070C0"/>
          <w:u w:val="single"/>
        </w:rPr>
        <w:t xml:space="preserve"> малолетни</w:t>
      </w:r>
      <w:r>
        <w:rPr>
          <w:b/>
          <w:i/>
          <w:color w:val="0070C0"/>
          <w:u w:val="single"/>
        </w:rPr>
        <w:t>х</w:t>
      </w:r>
      <w:r w:rsidRPr="00CA7DC1">
        <w:rPr>
          <w:b/>
          <w:i/>
          <w:color w:val="0070C0"/>
          <w:u w:val="single"/>
        </w:rPr>
        <w:t>) пострадали от преступления, предусмотренного ст. 343</w:t>
      </w:r>
      <w:r w:rsidRPr="00CA7DC1">
        <w:rPr>
          <w:b/>
          <w:i/>
          <w:color w:val="0070C0"/>
          <w:u w:val="single"/>
          <w:vertAlign w:val="superscript"/>
        </w:rPr>
        <w:t>1</w:t>
      </w:r>
      <w:r w:rsidRPr="00CA7DC1">
        <w:rPr>
          <w:b/>
          <w:i/>
          <w:color w:val="0070C0"/>
          <w:u w:val="single"/>
        </w:rPr>
        <w:t xml:space="preserve"> УК (съемки детей в порно).</w:t>
      </w:r>
    </w:p>
    <w:p w:rsidR="00202F4F" w:rsidRPr="00FF0911" w:rsidRDefault="00202F4F" w:rsidP="00743327">
      <w:pPr>
        <w:tabs>
          <w:tab w:val="center" w:pos="4677"/>
          <w:tab w:val="right" w:pos="9355"/>
        </w:tabs>
        <w:spacing w:after="0" w:line="240" w:lineRule="auto"/>
        <w:jc w:val="center"/>
        <w:rPr>
          <w:b/>
          <w:sz w:val="40"/>
          <w:szCs w:val="40"/>
        </w:rPr>
      </w:pPr>
      <w:r w:rsidRPr="00FF0911">
        <w:rPr>
          <w:b/>
          <w:sz w:val="40"/>
          <w:szCs w:val="40"/>
        </w:rPr>
        <w:t>Жертвы, подвергшиеся эксплуатации в Беларуси и за рубежом</w:t>
      </w:r>
    </w:p>
    <w:p w:rsidR="00202F4F" w:rsidRPr="00FF0911" w:rsidRDefault="00202F4F" w:rsidP="00FF0911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  <w:szCs w:val="40"/>
        </w:rPr>
      </w:pPr>
      <w:r w:rsidRPr="00FF0911">
        <w:rPr>
          <w:b/>
          <w:sz w:val="40"/>
          <w:szCs w:val="40"/>
        </w:rPr>
        <w:t>(2006 – 201</w:t>
      </w:r>
      <w:r>
        <w:rPr>
          <w:b/>
          <w:sz w:val="40"/>
          <w:szCs w:val="40"/>
        </w:rPr>
        <w:t>2</w:t>
      </w:r>
      <w:r w:rsidRPr="00FF0911">
        <w:rPr>
          <w:b/>
          <w:sz w:val="40"/>
          <w:szCs w:val="40"/>
        </w:rPr>
        <w:t xml:space="preserve"> годы)</w:t>
      </w:r>
    </w:p>
    <w:p w:rsidR="00202F4F" w:rsidRDefault="00202F4F" w:rsidP="00EF330F">
      <w:pPr>
        <w:spacing w:after="0" w:line="240" w:lineRule="auto"/>
        <w:ind w:left="-284" w:right="-454"/>
        <w:rPr>
          <w:b/>
          <w:i/>
          <w:color w:val="FF0000"/>
          <w:sz w:val="26"/>
          <w:szCs w:val="26"/>
          <w:u w:val="single"/>
        </w:rPr>
      </w:pPr>
      <w:r w:rsidRPr="00B043FA">
        <w:rPr>
          <w:noProof/>
          <w:lang w:eastAsia="ru-RU"/>
        </w:rPr>
        <w:object w:dxaOrig="15054" w:dyaOrig="8593">
          <v:shape id="Объект 7" o:spid="_x0000_i1031" type="#_x0000_t75" style="width:753pt;height:429.75pt;visibility:visible" o:ole="">
            <v:imagedata r:id="rId18" o:title="" cropbottom="-84f"/>
            <o:lock v:ext="edit" aspectratio="f"/>
          </v:shape>
          <o:OLEObject Type="Embed" ProgID="Excel.Chart.8" ShapeID="Объект 7" DrawAspect="Content" ObjectID="_1415034350" r:id="rId19"/>
        </w:object>
      </w:r>
    </w:p>
    <w:p w:rsidR="00202F4F" w:rsidRDefault="00202F4F" w:rsidP="00EF330F">
      <w:pPr>
        <w:spacing w:after="0" w:line="240" w:lineRule="auto"/>
        <w:ind w:left="-284" w:right="-454"/>
        <w:rPr>
          <w:b/>
          <w:sz w:val="40"/>
        </w:rPr>
      </w:pPr>
      <w:r w:rsidRPr="00D70A0F">
        <w:rPr>
          <w:b/>
          <w:i/>
          <w:sz w:val="26"/>
          <w:szCs w:val="26"/>
          <w:u w:val="single"/>
        </w:rPr>
        <w:t>Примечание:</w:t>
      </w:r>
      <w:r>
        <w:rPr>
          <w:b/>
          <w:i/>
          <w:color w:val="FF0000"/>
          <w:sz w:val="26"/>
          <w:szCs w:val="26"/>
          <w:u w:val="single"/>
        </w:rPr>
        <w:t xml:space="preserve"> В 2012 году как подвергшиеся эксплуатации в Беларуси учитываются 32</w:t>
      </w:r>
      <w:r w:rsidRPr="001B0683">
        <w:rPr>
          <w:b/>
          <w:i/>
          <w:color w:val="FF0000"/>
          <w:sz w:val="26"/>
          <w:szCs w:val="26"/>
          <w:u w:val="single"/>
        </w:rPr>
        <w:t xml:space="preserve"> несовершеннолетни</w:t>
      </w:r>
      <w:r>
        <w:rPr>
          <w:b/>
          <w:i/>
          <w:color w:val="FF0000"/>
          <w:sz w:val="26"/>
          <w:szCs w:val="26"/>
          <w:u w:val="single"/>
        </w:rPr>
        <w:t>е</w:t>
      </w:r>
      <w:r w:rsidRPr="001B0683">
        <w:rPr>
          <w:b/>
          <w:i/>
          <w:color w:val="FF0000"/>
          <w:sz w:val="26"/>
          <w:szCs w:val="26"/>
          <w:u w:val="single"/>
        </w:rPr>
        <w:t xml:space="preserve"> (из них </w:t>
      </w:r>
      <w:r>
        <w:rPr>
          <w:b/>
          <w:i/>
          <w:color w:val="FF0000"/>
          <w:sz w:val="26"/>
          <w:szCs w:val="26"/>
          <w:u w:val="single"/>
        </w:rPr>
        <w:t>5</w:t>
      </w:r>
      <w:r w:rsidRPr="001B0683">
        <w:rPr>
          <w:b/>
          <w:i/>
          <w:color w:val="FF0000"/>
          <w:sz w:val="26"/>
          <w:szCs w:val="26"/>
          <w:u w:val="single"/>
        </w:rPr>
        <w:t xml:space="preserve"> малолетни</w:t>
      </w:r>
      <w:r>
        <w:rPr>
          <w:b/>
          <w:i/>
          <w:color w:val="FF0000"/>
          <w:sz w:val="26"/>
          <w:szCs w:val="26"/>
          <w:u w:val="single"/>
        </w:rPr>
        <w:t>х</w:t>
      </w:r>
      <w:r w:rsidRPr="001B0683">
        <w:rPr>
          <w:b/>
          <w:i/>
          <w:color w:val="FF0000"/>
          <w:sz w:val="26"/>
          <w:szCs w:val="26"/>
          <w:u w:val="single"/>
        </w:rPr>
        <w:t>)</w:t>
      </w:r>
      <w:r>
        <w:rPr>
          <w:b/>
          <w:i/>
          <w:color w:val="FF0000"/>
          <w:sz w:val="26"/>
          <w:szCs w:val="26"/>
          <w:u w:val="single"/>
        </w:rPr>
        <w:t xml:space="preserve"> </w:t>
      </w:r>
      <w:r w:rsidRPr="001B0683">
        <w:rPr>
          <w:b/>
          <w:i/>
          <w:color w:val="FF0000"/>
          <w:sz w:val="26"/>
          <w:szCs w:val="26"/>
          <w:u w:val="single"/>
        </w:rPr>
        <w:t>жертв</w:t>
      </w:r>
      <w:r>
        <w:rPr>
          <w:b/>
          <w:i/>
          <w:color w:val="FF0000"/>
          <w:sz w:val="26"/>
          <w:szCs w:val="26"/>
          <w:u w:val="single"/>
        </w:rPr>
        <w:t xml:space="preserve">ы, </w:t>
      </w:r>
      <w:r w:rsidRPr="001B0683">
        <w:rPr>
          <w:b/>
          <w:i/>
          <w:color w:val="FF0000"/>
          <w:sz w:val="26"/>
          <w:szCs w:val="26"/>
          <w:u w:val="single"/>
        </w:rPr>
        <w:t>пострада</w:t>
      </w:r>
      <w:r>
        <w:rPr>
          <w:b/>
          <w:i/>
          <w:color w:val="FF0000"/>
          <w:sz w:val="26"/>
          <w:szCs w:val="26"/>
          <w:u w:val="single"/>
        </w:rPr>
        <w:t>вшие</w:t>
      </w:r>
      <w:r w:rsidRPr="001B0683">
        <w:rPr>
          <w:b/>
          <w:i/>
          <w:color w:val="FF0000"/>
          <w:sz w:val="26"/>
          <w:szCs w:val="26"/>
          <w:u w:val="single"/>
        </w:rPr>
        <w:t xml:space="preserve"> от преступления, предусмотренного ст. 343</w:t>
      </w:r>
      <w:r w:rsidRPr="001B0683">
        <w:rPr>
          <w:b/>
          <w:i/>
          <w:color w:val="FF0000"/>
          <w:sz w:val="26"/>
          <w:szCs w:val="26"/>
          <w:u w:val="single"/>
          <w:vertAlign w:val="superscript"/>
        </w:rPr>
        <w:t>1</w:t>
      </w:r>
      <w:r w:rsidRPr="001B0683">
        <w:rPr>
          <w:b/>
          <w:i/>
          <w:color w:val="FF0000"/>
          <w:sz w:val="26"/>
          <w:szCs w:val="26"/>
          <w:u w:val="single"/>
        </w:rPr>
        <w:t xml:space="preserve"> УК</w:t>
      </w:r>
      <w:r>
        <w:rPr>
          <w:b/>
          <w:i/>
          <w:color w:val="FF0000"/>
          <w:sz w:val="26"/>
          <w:szCs w:val="26"/>
          <w:u w:val="single"/>
        </w:rPr>
        <w:t xml:space="preserve"> (съемки детей в порно).</w:t>
      </w:r>
    </w:p>
    <w:p w:rsidR="00202F4F" w:rsidRPr="004113DA" w:rsidRDefault="00202F4F" w:rsidP="004113DA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4113DA">
        <w:rPr>
          <w:b/>
          <w:sz w:val="40"/>
        </w:rPr>
        <w:t>Количество ликвидированных организованных групп и преступных организаций</w:t>
      </w:r>
    </w:p>
    <w:p w:rsidR="00202F4F" w:rsidRPr="004113DA" w:rsidRDefault="00202F4F" w:rsidP="004113DA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4113DA">
        <w:rPr>
          <w:b/>
          <w:sz w:val="40"/>
        </w:rPr>
        <w:t>(2002 – 201</w:t>
      </w:r>
      <w:r>
        <w:rPr>
          <w:b/>
          <w:sz w:val="40"/>
        </w:rPr>
        <w:t>2</w:t>
      </w:r>
      <w:r w:rsidRPr="004113DA">
        <w:rPr>
          <w:b/>
          <w:sz w:val="40"/>
        </w:rPr>
        <w:t xml:space="preserve"> годы)</w:t>
      </w:r>
    </w:p>
    <w:p w:rsidR="00202F4F" w:rsidRPr="004113DA" w:rsidRDefault="00202F4F" w:rsidP="004113DA">
      <w:pPr>
        <w:tabs>
          <w:tab w:val="center" w:pos="4677"/>
          <w:tab w:val="right" w:pos="9355"/>
        </w:tabs>
        <w:spacing w:after="0" w:line="240" w:lineRule="auto"/>
      </w:pPr>
    </w:p>
    <w:p w:rsidR="00202F4F" w:rsidRPr="004113DA" w:rsidRDefault="00202F4F" w:rsidP="004113DA">
      <w:r w:rsidRPr="00B043FA">
        <w:rPr>
          <w:noProof/>
          <w:lang w:eastAsia="ru-RU"/>
        </w:rPr>
        <w:object w:dxaOrig="14814" w:dyaOrig="8737">
          <v:shape id="Объект 8" o:spid="_x0000_i1032" type="#_x0000_t75" style="width:741pt;height:437.25pt;visibility:visible" o:ole="">
            <v:imagedata r:id="rId20" o:title="" cropbottom="-83f" cropright="-22f"/>
            <o:lock v:ext="edit" aspectratio="f"/>
          </v:shape>
          <o:OLEObject Type="Embed" ProgID="Excel.Chart.8" ShapeID="Объект 8" DrawAspect="Content" ObjectID="_1415034351" r:id="rId21"/>
        </w:object>
      </w:r>
    </w:p>
    <w:p w:rsidR="00202F4F" w:rsidRDefault="00202F4F" w:rsidP="00FC0274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  <w:lang w:val="en-US"/>
        </w:rPr>
      </w:pPr>
    </w:p>
    <w:p w:rsidR="00202F4F" w:rsidRDefault="00202F4F" w:rsidP="00FC0274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  <w:lang w:val="en-US"/>
        </w:rPr>
      </w:pPr>
    </w:p>
    <w:p w:rsidR="00202F4F" w:rsidRDefault="00202F4F" w:rsidP="00FC0274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  <w:lang w:val="en-US"/>
        </w:rPr>
      </w:pPr>
    </w:p>
    <w:p w:rsidR="00202F4F" w:rsidRDefault="00202F4F" w:rsidP="00FC0274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  <w:lang w:val="en-US"/>
        </w:rPr>
      </w:pPr>
    </w:p>
    <w:p w:rsidR="00202F4F" w:rsidRPr="00FC0274" w:rsidRDefault="00202F4F" w:rsidP="00FC0274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FC0274">
        <w:rPr>
          <w:b/>
          <w:sz w:val="40"/>
        </w:rPr>
        <w:t>Лица, осужденные за преступления, связанные с торговлей людьми</w:t>
      </w:r>
    </w:p>
    <w:p w:rsidR="00202F4F" w:rsidRPr="00FC0274" w:rsidRDefault="00202F4F" w:rsidP="00FC0274">
      <w:pPr>
        <w:tabs>
          <w:tab w:val="center" w:pos="4677"/>
          <w:tab w:val="right" w:pos="9355"/>
        </w:tabs>
        <w:spacing w:after="0" w:line="340" w:lineRule="exact"/>
        <w:jc w:val="center"/>
        <w:rPr>
          <w:b/>
          <w:sz w:val="40"/>
        </w:rPr>
      </w:pPr>
      <w:r w:rsidRPr="00FC0274">
        <w:rPr>
          <w:b/>
          <w:sz w:val="40"/>
        </w:rPr>
        <w:t>(2002 – 20</w:t>
      </w:r>
      <w:r>
        <w:rPr>
          <w:b/>
          <w:sz w:val="40"/>
        </w:rPr>
        <w:t>11</w:t>
      </w:r>
      <w:r w:rsidRPr="00FC0274">
        <w:rPr>
          <w:b/>
          <w:sz w:val="40"/>
        </w:rPr>
        <w:t xml:space="preserve"> годы)</w:t>
      </w:r>
    </w:p>
    <w:p w:rsidR="00202F4F" w:rsidRPr="00FC0274" w:rsidRDefault="00202F4F" w:rsidP="00FC0274">
      <w:r w:rsidRPr="00B043FA">
        <w:rPr>
          <w:noProof/>
          <w:lang w:eastAsia="ru-RU"/>
        </w:rPr>
        <w:object w:dxaOrig="14497" w:dyaOrig="8958">
          <v:shape id="Объект 9" o:spid="_x0000_i1033" type="#_x0000_t75" style="width:724.5pt;height:448.5pt;visibility:visible" o:ole="">
            <v:imagedata r:id="rId22" o:title="" cropbottom="-37f"/>
            <o:lock v:ext="edit" aspectratio="f"/>
          </v:shape>
          <o:OLEObject Type="Embed" ProgID="Excel.Chart.8" ShapeID="Объект 9" DrawAspect="Content" ObjectID="_1415034352" r:id="rId23"/>
        </w:object>
      </w:r>
    </w:p>
    <w:p w:rsidR="00202F4F" w:rsidRDefault="00202F4F"/>
    <w:p w:rsidR="00202F4F" w:rsidRPr="00FC0274" w:rsidRDefault="00202F4F" w:rsidP="00FC0274">
      <w:pPr>
        <w:tabs>
          <w:tab w:val="center" w:pos="4677"/>
          <w:tab w:val="right" w:pos="9355"/>
        </w:tabs>
        <w:spacing w:after="0" w:line="240" w:lineRule="auto"/>
        <w:jc w:val="center"/>
        <w:rPr>
          <w:b/>
          <w:sz w:val="40"/>
          <w:szCs w:val="40"/>
        </w:rPr>
      </w:pPr>
      <w:r w:rsidRPr="00FC0274">
        <w:rPr>
          <w:b/>
          <w:sz w:val="40"/>
          <w:szCs w:val="40"/>
        </w:rPr>
        <w:t>Общее количество осужденных за преступления,</w:t>
      </w:r>
    </w:p>
    <w:p w:rsidR="00202F4F" w:rsidRPr="00FC0274" w:rsidRDefault="00202F4F" w:rsidP="00FC0274">
      <w:pPr>
        <w:tabs>
          <w:tab w:val="center" w:pos="4677"/>
          <w:tab w:val="right" w:pos="9355"/>
        </w:tabs>
        <w:spacing w:after="0" w:line="240" w:lineRule="auto"/>
        <w:jc w:val="center"/>
        <w:rPr>
          <w:b/>
          <w:sz w:val="40"/>
          <w:szCs w:val="40"/>
        </w:rPr>
      </w:pPr>
      <w:r w:rsidRPr="00FC0274">
        <w:rPr>
          <w:b/>
          <w:sz w:val="40"/>
          <w:szCs w:val="40"/>
        </w:rPr>
        <w:t>связанные с торговлей людьми (2002 – 20</w:t>
      </w:r>
      <w:r>
        <w:rPr>
          <w:b/>
          <w:sz w:val="40"/>
          <w:szCs w:val="40"/>
        </w:rPr>
        <w:t>11</w:t>
      </w:r>
      <w:r w:rsidRPr="00FC0274">
        <w:rPr>
          <w:b/>
          <w:sz w:val="40"/>
          <w:szCs w:val="40"/>
        </w:rPr>
        <w:t xml:space="preserve"> годы)</w:t>
      </w:r>
    </w:p>
    <w:p w:rsidR="00202F4F" w:rsidRDefault="00202F4F">
      <w:r w:rsidRPr="00B043FA">
        <w:rPr>
          <w:noProof/>
          <w:lang w:eastAsia="ru-RU"/>
        </w:rPr>
        <w:object w:dxaOrig="14516" w:dyaOrig="8996">
          <v:shape id="Объект 10" o:spid="_x0000_i1034" type="#_x0000_t75" style="width:726pt;height:450pt;visibility:visible" o:ole="">
            <v:imagedata r:id="rId24" o:title="" cropbottom="-73f" cropright="-5f"/>
            <o:lock v:ext="edit" aspectratio="f"/>
          </v:shape>
          <o:OLEObject Type="Embed" ProgID="Excel.Chart.8" ShapeID="Объект 10" DrawAspect="Content" ObjectID="_1415034353" r:id="rId25"/>
        </w:object>
      </w:r>
    </w:p>
    <w:sectPr w:rsidR="00202F4F" w:rsidSect="00A67D5D">
      <w:pgSz w:w="16838" w:h="11906" w:orient="landscape"/>
      <w:pgMar w:top="36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F4F" w:rsidRDefault="00202F4F" w:rsidP="0035074F">
      <w:pPr>
        <w:spacing w:after="0" w:line="240" w:lineRule="auto"/>
      </w:pPr>
      <w:r>
        <w:separator/>
      </w:r>
    </w:p>
  </w:endnote>
  <w:endnote w:type="continuationSeparator" w:id="0">
    <w:p w:rsidR="00202F4F" w:rsidRDefault="00202F4F" w:rsidP="0035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F4F" w:rsidRDefault="00202F4F" w:rsidP="0035074F">
      <w:pPr>
        <w:spacing w:after="0" w:line="240" w:lineRule="auto"/>
      </w:pPr>
      <w:r>
        <w:separator/>
      </w:r>
    </w:p>
  </w:footnote>
  <w:footnote w:type="continuationSeparator" w:id="0">
    <w:p w:rsidR="00202F4F" w:rsidRDefault="00202F4F" w:rsidP="0035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5A25"/>
    <w:rsid w:val="0000541F"/>
    <w:rsid w:val="000056C6"/>
    <w:rsid w:val="00011FFB"/>
    <w:rsid w:val="0002476D"/>
    <w:rsid w:val="00026178"/>
    <w:rsid w:val="000268BA"/>
    <w:rsid w:val="000505DB"/>
    <w:rsid w:val="000628D6"/>
    <w:rsid w:val="00063D0C"/>
    <w:rsid w:val="00087C56"/>
    <w:rsid w:val="000B365D"/>
    <w:rsid w:val="000C7DFA"/>
    <w:rsid w:val="000D1E37"/>
    <w:rsid w:val="000D4D30"/>
    <w:rsid w:val="000E3BA2"/>
    <w:rsid w:val="000E66E3"/>
    <w:rsid w:val="00100388"/>
    <w:rsid w:val="00102022"/>
    <w:rsid w:val="0011147B"/>
    <w:rsid w:val="0011474C"/>
    <w:rsid w:val="0012583B"/>
    <w:rsid w:val="00143741"/>
    <w:rsid w:val="001506DC"/>
    <w:rsid w:val="00157B77"/>
    <w:rsid w:val="0016115C"/>
    <w:rsid w:val="001769DA"/>
    <w:rsid w:val="0018179E"/>
    <w:rsid w:val="00192C8E"/>
    <w:rsid w:val="00195954"/>
    <w:rsid w:val="001A0B27"/>
    <w:rsid w:val="001B0683"/>
    <w:rsid w:val="001B158E"/>
    <w:rsid w:val="001C1539"/>
    <w:rsid w:val="001C1EBF"/>
    <w:rsid w:val="001E19F0"/>
    <w:rsid w:val="00202F4F"/>
    <w:rsid w:val="002064B2"/>
    <w:rsid w:val="00210BAF"/>
    <w:rsid w:val="002202B8"/>
    <w:rsid w:val="00230479"/>
    <w:rsid w:val="0024231C"/>
    <w:rsid w:val="00243B54"/>
    <w:rsid w:val="00244311"/>
    <w:rsid w:val="00273F25"/>
    <w:rsid w:val="00275BC5"/>
    <w:rsid w:val="00283987"/>
    <w:rsid w:val="002C2F56"/>
    <w:rsid w:val="002F0895"/>
    <w:rsid w:val="002F3837"/>
    <w:rsid w:val="002F429F"/>
    <w:rsid w:val="003152B2"/>
    <w:rsid w:val="00334677"/>
    <w:rsid w:val="0035074F"/>
    <w:rsid w:val="00375529"/>
    <w:rsid w:val="0038347A"/>
    <w:rsid w:val="0039114D"/>
    <w:rsid w:val="00392C14"/>
    <w:rsid w:val="003A5CCC"/>
    <w:rsid w:val="003B37A1"/>
    <w:rsid w:val="003E3041"/>
    <w:rsid w:val="003F67CC"/>
    <w:rsid w:val="0040207B"/>
    <w:rsid w:val="004113DA"/>
    <w:rsid w:val="00453105"/>
    <w:rsid w:val="00454960"/>
    <w:rsid w:val="00484394"/>
    <w:rsid w:val="00495B16"/>
    <w:rsid w:val="004A1005"/>
    <w:rsid w:val="004A5A25"/>
    <w:rsid w:val="004B364D"/>
    <w:rsid w:val="004E565B"/>
    <w:rsid w:val="004F1757"/>
    <w:rsid w:val="004F57E1"/>
    <w:rsid w:val="00530A20"/>
    <w:rsid w:val="00533BCE"/>
    <w:rsid w:val="0054303A"/>
    <w:rsid w:val="00560EC8"/>
    <w:rsid w:val="00565A09"/>
    <w:rsid w:val="00573382"/>
    <w:rsid w:val="005A447A"/>
    <w:rsid w:val="005D5AB1"/>
    <w:rsid w:val="00604A29"/>
    <w:rsid w:val="00611948"/>
    <w:rsid w:val="00624AA8"/>
    <w:rsid w:val="00633595"/>
    <w:rsid w:val="00634F76"/>
    <w:rsid w:val="00671853"/>
    <w:rsid w:val="00682F3D"/>
    <w:rsid w:val="00691128"/>
    <w:rsid w:val="006A358D"/>
    <w:rsid w:val="006B341E"/>
    <w:rsid w:val="006B4FED"/>
    <w:rsid w:val="006F334E"/>
    <w:rsid w:val="007115CB"/>
    <w:rsid w:val="00740B02"/>
    <w:rsid w:val="00741AF6"/>
    <w:rsid w:val="00743327"/>
    <w:rsid w:val="007461EE"/>
    <w:rsid w:val="0079518F"/>
    <w:rsid w:val="007B1430"/>
    <w:rsid w:val="007B36A8"/>
    <w:rsid w:val="007C0921"/>
    <w:rsid w:val="007C692D"/>
    <w:rsid w:val="007E2B8E"/>
    <w:rsid w:val="00803118"/>
    <w:rsid w:val="008100DE"/>
    <w:rsid w:val="00841769"/>
    <w:rsid w:val="008551E7"/>
    <w:rsid w:val="00856F1A"/>
    <w:rsid w:val="00863FBD"/>
    <w:rsid w:val="0087405D"/>
    <w:rsid w:val="0088352E"/>
    <w:rsid w:val="008D1F7D"/>
    <w:rsid w:val="008D5F73"/>
    <w:rsid w:val="008D69CE"/>
    <w:rsid w:val="008E14FB"/>
    <w:rsid w:val="00906065"/>
    <w:rsid w:val="00910033"/>
    <w:rsid w:val="00927A7A"/>
    <w:rsid w:val="00937F10"/>
    <w:rsid w:val="009659B6"/>
    <w:rsid w:val="009D75DF"/>
    <w:rsid w:val="009E06B9"/>
    <w:rsid w:val="00A0223B"/>
    <w:rsid w:val="00A02C22"/>
    <w:rsid w:val="00A05DC5"/>
    <w:rsid w:val="00A1258C"/>
    <w:rsid w:val="00A20959"/>
    <w:rsid w:val="00A42941"/>
    <w:rsid w:val="00A472B3"/>
    <w:rsid w:val="00A47416"/>
    <w:rsid w:val="00A52319"/>
    <w:rsid w:val="00A67D5D"/>
    <w:rsid w:val="00AB27F3"/>
    <w:rsid w:val="00AB2F9A"/>
    <w:rsid w:val="00AB4A62"/>
    <w:rsid w:val="00AF68DB"/>
    <w:rsid w:val="00B043FA"/>
    <w:rsid w:val="00B1130E"/>
    <w:rsid w:val="00B1392F"/>
    <w:rsid w:val="00B33EDA"/>
    <w:rsid w:val="00B34DA3"/>
    <w:rsid w:val="00B3657C"/>
    <w:rsid w:val="00B36B27"/>
    <w:rsid w:val="00B47F3C"/>
    <w:rsid w:val="00B6313B"/>
    <w:rsid w:val="00B65BAD"/>
    <w:rsid w:val="00B755B7"/>
    <w:rsid w:val="00B9406A"/>
    <w:rsid w:val="00B94BC1"/>
    <w:rsid w:val="00BA1D7D"/>
    <w:rsid w:val="00BB6303"/>
    <w:rsid w:val="00BC294C"/>
    <w:rsid w:val="00BC3ED2"/>
    <w:rsid w:val="00BD4E58"/>
    <w:rsid w:val="00BD75EF"/>
    <w:rsid w:val="00BE03DD"/>
    <w:rsid w:val="00BF6128"/>
    <w:rsid w:val="00BF677A"/>
    <w:rsid w:val="00C07099"/>
    <w:rsid w:val="00C11495"/>
    <w:rsid w:val="00C13810"/>
    <w:rsid w:val="00C21BFD"/>
    <w:rsid w:val="00C2408B"/>
    <w:rsid w:val="00C253C7"/>
    <w:rsid w:val="00C87F47"/>
    <w:rsid w:val="00C91201"/>
    <w:rsid w:val="00CA7DC1"/>
    <w:rsid w:val="00CD1EAF"/>
    <w:rsid w:val="00CD3F67"/>
    <w:rsid w:val="00D0328C"/>
    <w:rsid w:val="00D45E70"/>
    <w:rsid w:val="00D70A0F"/>
    <w:rsid w:val="00D744FB"/>
    <w:rsid w:val="00D80CCE"/>
    <w:rsid w:val="00D94212"/>
    <w:rsid w:val="00DB5AEA"/>
    <w:rsid w:val="00DC114D"/>
    <w:rsid w:val="00DD1C44"/>
    <w:rsid w:val="00DE28CF"/>
    <w:rsid w:val="00DF11CF"/>
    <w:rsid w:val="00E01F1B"/>
    <w:rsid w:val="00E032A1"/>
    <w:rsid w:val="00E07442"/>
    <w:rsid w:val="00E150C8"/>
    <w:rsid w:val="00E21F14"/>
    <w:rsid w:val="00E22D35"/>
    <w:rsid w:val="00E362B3"/>
    <w:rsid w:val="00E463B0"/>
    <w:rsid w:val="00E533F3"/>
    <w:rsid w:val="00E54741"/>
    <w:rsid w:val="00EA76DB"/>
    <w:rsid w:val="00EB6F9D"/>
    <w:rsid w:val="00EC6610"/>
    <w:rsid w:val="00ED0DEF"/>
    <w:rsid w:val="00EE53D7"/>
    <w:rsid w:val="00EF330F"/>
    <w:rsid w:val="00EF49DB"/>
    <w:rsid w:val="00EF7840"/>
    <w:rsid w:val="00F024E4"/>
    <w:rsid w:val="00F1135D"/>
    <w:rsid w:val="00F12C10"/>
    <w:rsid w:val="00F1747B"/>
    <w:rsid w:val="00F2109A"/>
    <w:rsid w:val="00F301B4"/>
    <w:rsid w:val="00F7625E"/>
    <w:rsid w:val="00F9483A"/>
    <w:rsid w:val="00FA0D75"/>
    <w:rsid w:val="00FA7F90"/>
    <w:rsid w:val="00FC0274"/>
    <w:rsid w:val="00FC2EFC"/>
    <w:rsid w:val="00FE1D79"/>
    <w:rsid w:val="00FF0911"/>
    <w:rsid w:val="00FF4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9B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A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5A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5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5074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5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5074F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B1130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10</Pages>
  <Words>266</Words>
  <Characters>1519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Admin</cp:lastModifiedBy>
  <cp:revision>6</cp:revision>
  <cp:lastPrinted>2012-04-12T12:48:00Z</cp:lastPrinted>
  <dcterms:created xsi:type="dcterms:W3CDTF">2012-10-11T13:53:00Z</dcterms:created>
  <dcterms:modified xsi:type="dcterms:W3CDTF">2012-11-21T17:19:00Z</dcterms:modified>
</cp:coreProperties>
</file>