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>
    <v:background id="_x0000_s1025" o:bwmode="white" o:targetscreensize="1024,768">
      <v:fill r:id="rId3" o:title="1329116428-285877-0035112_www" recolor="t" type="frame"/>
    </v:background>
  </w:background>
  <w:body>
    <w:p w:rsidR="00557883" w:rsidRPr="00E22EDC" w:rsidRDefault="00557883" w:rsidP="00A321C7">
      <w:pPr>
        <w:ind w:left="2268" w:right="2043"/>
        <w:jc w:val="center"/>
        <w:rPr>
          <w:rFonts w:ascii="bimash_StonyIslandNF" w:hAnsi="bimash_StonyIslandNF" w:cs="bimash_StonyIslandNF"/>
          <w:b/>
          <w:i/>
          <w:spacing w:val="60"/>
          <w:sz w:val="44"/>
          <w:szCs w:val="26"/>
        </w:rPr>
      </w:pPr>
      <w:r w:rsidRPr="00E22EDC">
        <w:rPr>
          <w:rFonts w:ascii="bimash_StonyIslandNF" w:hAnsi="bimash_StonyIslandNF" w:cs="bimash_StonyIslandNF"/>
          <w:b/>
          <w:i/>
          <w:spacing w:val="60"/>
          <w:sz w:val="44"/>
          <w:szCs w:val="26"/>
        </w:rPr>
        <w:t xml:space="preserve">Информационный бюллетень. </w:t>
      </w:r>
      <w:proofErr w:type="spellStart"/>
      <w:r w:rsidRPr="00E22EDC">
        <w:rPr>
          <w:rFonts w:ascii="bimash_StonyIslandNF" w:hAnsi="bimash_StonyIslandNF" w:cs="bimash_StonyIslandNF"/>
          <w:b/>
          <w:i/>
          <w:spacing w:val="60"/>
          <w:sz w:val="44"/>
          <w:szCs w:val="26"/>
        </w:rPr>
        <w:t>Вып</w:t>
      </w:r>
      <w:proofErr w:type="spellEnd"/>
      <w:r w:rsidRPr="00E22EDC">
        <w:rPr>
          <w:rFonts w:ascii="bimash_StonyIslandNF" w:hAnsi="bimash_StonyIslandNF" w:cs="bimash_StonyIslandNF"/>
          <w:b/>
          <w:i/>
          <w:spacing w:val="60"/>
          <w:sz w:val="44"/>
          <w:szCs w:val="26"/>
        </w:rPr>
        <w:t>. </w:t>
      </w:r>
      <w:r w:rsidR="00FC1796" w:rsidRPr="00E22EDC">
        <w:rPr>
          <w:rFonts w:ascii="bimash_StonyIslandNF" w:hAnsi="bimash_StonyIslandNF" w:cs="bimash_StonyIslandNF"/>
          <w:b/>
          <w:i/>
          <w:spacing w:val="60"/>
          <w:sz w:val="44"/>
          <w:szCs w:val="26"/>
        </w:rPr>
        <w:t>1</w:t>
      </w:r>
    </w:p>
    <w:p w:rsidR="00557883" w:rsidRPr="00E22EDC" w:rsidRDefault="00557883" w:rsidP="00A321C7">
      <w:pPr>
        <w:ind w:left="2268" w:right="2043"/>
        <w:jc w:val="center"/>
        <w:rPr>
          <w:rFonts w:ascii="bimash_StonyIslandNF" w:hAnsi="bimash_StonyIslandNF" w:cs="bimash_StonyIslandNF"/>
          <w:b/>
          <w:i/>
          <w:spacing w:val="60"/>
          <w:sz w:val="52"/>
          <w:szCs w:val="26"/>
        </w:rPr>
      </w:pPr>
      <w:r w:rsidRPr="00E22EDC">
        <w:rPr>
          <w:rFonts w:ascii="bimash_StonyIslandNF" w:hAnsi="bimash_StonyIslandNF" w:cs="bimash_StonyIslandNF"/>
          <w:b/>
          <w:i/>
          <w:spacing w:val="60"/>
          <w:sz w:val="52"/>
          <w:szCs w:val="26"/>
        </w:rPr>
        <w:t>БИБЛИОТЕКА УНИВЕРСИТЕТА ПРЕДЛАГАЕТ</w:t>
      </w:r>
    </w:p>
    <w:p w:rsidR="00557883" w:rsidRPr="00E22EDC" w:rsidRDefault="00557883" w:rsidP="00A321C7">
      <w:pPr>
        <w:ind w:left="2268" w:right="2043"/>
        <w:jc w:val="center"/>
        <w:rPr>
          <w:rFonts w:ascii="bimash_StonyIslandNF" w:hAnsi="bimash_StonyIslandNF" w:cs="bimash_StonyIslandNF"/>
          <w:b/>
          <w:i/>
          <w:spacing w:val="60"/>
          <w:sz w:val="44"/>
          <w:szCs w:val="26"/>
        </w:rPr>
      </w:pPr>
      <w:r w:rsidRPr="00E22EDC">
        <w:rPr>
          <w:rFonts w:ascii="bimash_StonyIslandNF" w:hAnsi="bimash_StonyIslandNF" w:cs="bimash_StonyIslandNF"/>
          <w:b/>
          <w:i/>
          <w:spacing w:val="60"/>
          <w:sz w:val="52"/>
          <w:szCs w:val="26"/>
        </w:rPr>
        <w:t>НОВУЮ ЛИТЕРАТУРУ</w:t>
      </w:r>
      <w:r w:rsidRPr="00E22EDC">
        <w:rPr>
          <w:rFonts w:ascii="bimash_StonyIslandNF" w:hAnsi="bimash_StonyIslandNF" w:cs="bimash_StonyIslandNF"/>
          <w:b/>
          <w:i/>
          <w:spacing w:val="60"/>
          <w:sz w:val="44"/>
          <w:szCs w:val="26"/>
        </w:rPr>
        <w:t>,</w:t>
      </w:r>
    </w:p>
    <w:p w:rsidR="00557883" w:rsidRPr="00E22EDC" w:rsidRDefault="00557883" w:rsidP="00A321C7">
      <w:pPr>
        <w:ind w:left="2268" w:right="2043"/>
        <w:jc w:val="center"/>
        <w:rPr>
          <w:rFonts w:ascii="bimash_StonyIslandNF" w:hAnsi="bimash_StonyIslandNF" w:cs="bimash_StonyIslandNF"/>
          <w:b/>
          <w:i/>
          <w:spacing w:val="60"/>
          <w:sz w:val="44"/>
          <w:szCs w:val="26"/>
        </w:rPr>
      </w:pPr>
      <w:r w:rsidRPr="00E22EDC">
        <w:rPr>
          <w:rFonts w:ascii="bimash_StonyIslandNF" w:hAnsi="bimash_StonyIslandNF" w:cs="bimash_StonyIslandNF"/>
          <w:b/>
          <w:i/>
          <w:spacing w:val="60"/>
          <w:sz w:val="44"/>
          <w:szCs w:val="26"/>
        </w:rPr>
        <w:t xml:space="preserve">которая поступила в </w:t>
      </w:r>
      <w:r w:rsidR="00710BD2">
        <w:rPr>
          <w:rFonts w:ascii="bimash_StonyIslandNF" w:hAnsi="bimash_StonyIslandNF" w:cs="bimash_StonyIslandNF"/>
          <w:b/>
          <w:i/>
          <w:spacing w:val="60"/>
          <w:sz w:val="44"/>
          <w:szCs w:val="26"/>
        </w:rPr>
        <w:t xml:space="preserve">декабре 2012 г. — </w:t>
      </w:r>
      <w:bookmarkStart w:id="0" w:name="_GoBack"/>
      <w:bookmarkEnd w:id="0"/>
      <w:r w:rsidR="00FC1796" w:rsidRPr="00E22EDC">
        <w:rPr>
          <w:rFonts w:ascii="bimash_StonyIslandNF" w:hAnsi="bimash_StonyIslandNF" w:cs="bimash_StonyIslandNF"/>
          <w:b/>
          <w:i/>
          <w:spacing w:val="60"/>
          <w:sz w:val="44"/>
          <w:szCs w:val="26"/>
        </w:rPr>
        <w:t>январе</w:t>
      </w:r>
      <w:r w:rsidRPr="00E22EDC">
        <w:rPr>
          <w:rFonts w:ascii="bimash_StonyIslandNF" w:hAnsi="bimash_StonyIslandNF" w:cs="bimash_StonyIslandNF"/>
          <w:b/>
          <w:i/>
          <w:spacing w:val="60"/>
          <w:sz w:val="44"/>
          <w:szCs w:val="26"/>
        </w:rPr>
        <w:t xml:space="preserve"> 201</w:t>
      </w:r>
      <w:r w:rsidR="00FC1796" w:rsidRPr="00E22EDC">
        <w:rPr>
          <w:rFonts w:ascii="bimash_StonyIslandNF" w:hAnsi="bimash_StonyIslandNF" w:cs="bimash_StonyIslandNF"/>
          <w:b/>
          <w:i/>
          <w:spacing w:val="60"/>
          <w:sz w:val="44"/>
          <w:szCs w:val="26"/>
        </w:rPr>
        <w:t>3</w:t>
      </w:r>
      <w:r w:rsidRPr="00E22EDC">
        <w:rPr>
          <w:rFonts w:ascii="bimash_StonyIslandNF" w:hAnsi="bimash_StonyIslandNF" w:cs="bimash_StonyIslandNF"/>
          <w:b/>
          <w:i/>
          <w:spacing w:val="60"/>
          <w:sz w:val="44"/>
          <w:szCs w:val="26"/>
        </w:rPr>
        <w:t> г.</w:t>
      </w:r>
    </w:p>
    <w:p w:rsidR="00BE45FB" w:rsidRPr="005B0D59" w:rsidRDefault="00BE45FB" w:rsidP="00A321C7">
      <w:pPr>
        <w:ind w:left="2268" w:right="2043"/>
        <w:jc w:val="both"/>
        <w:rPr>
          <w:sz w:val="28"/>
          <w:szCs w:val="28"/>
        </w:rPr>
      </w:pPr>
    </w:p>
    <w:p w:rsidR="00557883" w:rsidRPr="005B0D59" w:rsidRDefault="00557883" w:rsidP="00A321C7">
      <w:pPr>
        <w:ind w:left="2268" w:right="2043"/>
        <w:jc w:val="both"/>
        <w:rPr>
          <w:sz w:val="28"/>
          <w:szCs w:val="28"/>
        </w:rPr>
      </w:pPr>
    </w:p>
    <w:tbl>
      <w:tblPr>
        <w:tblStyle w:val="a3"/>
        <w:tblW w:w="22354" w:type="dxa"/>
        <w:tblInd w:w="2586" w:type="dxa"/>
        <w:tblLayout w:type="fixed"/>
        <w:tblLook w:val="04A0" w:firstRow="1" w:lastRow="0" w:firstColumn="1" w:lastColumn="0" w:noHBand="0" w:noVBand="1"/>
      </w:tblPr>
      <w:tblGrid>
        <w:gridCol w:w="5976"/>
        <w:gridCol w:w="10708"/>
        <w:gridCol w:w="3261"/>
        <w:gridCol w:w="2409"/>
      </w:tblGrid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E22EDC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22.1 МАТЕМАТИКА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87F92" w:rsidRPr="002F15D3" w:rsidRDefault="00730EE1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6D6EA3C" wp14:editId="6DE4CE2B">
                  <wp:extent cx="1731600" cy="2473200"/>
                  <wp:effectExtent l="0" t="0" r="2540" b="3810"/>
                  <wp:docPr id="36" name="Рисунок 36" descr="d:\МЕТОДИЧЕСКАЯ РАБОТА\САЙТ. БИБЛИОТЕКА\НОВЫЕ ПОСТУПЛЕНИЯ\Новые поступления 2013 февраль\фото\SDC127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МЕТОДИЧЕСКАЯ РАБОТА\САЙТ. БИБЛИОТЕКА\НОВЫЕ ПОСТУПЛЕНИЯ\Новые поступления 2013 февраль\фото\SDC127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76" t="7362" r="10414" b="8406"/>
                          <a:stretch/>
                        </pic:blipFill>
                        <pic:spPr bwMode="auto">
                          <a:xfrm>
                            <a:off x="0" y="0"/>
                            <a:ext cx="1731600" cy="247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87F92" w:rsidRPr="00726CA8" w:rsidRDefault="00FC1796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Сборник задач по алгебре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учебное пособие для 10 </w:t>
            </w:r>
            <w:proofErr w:type="spellStart"/>
            <w:r w:rsidRPr="00726CA8">
              <w:rPr>
                <w:sz w:val="36"/>
                <w:szCs w:val="28"/>
              </w:rPr>
              <w:t>кл</w:t>
            </w:r>
            <w:proofErr w:type="spellEnd"/>
            <w:r w:rsidRPr="00726CA8">
              <w:rPr>
                <w:sz w:val="36"/>
                <w:szCs w:val="28"/>
              </w:rPr>
              <w:t>. учреждений общего среднего образования / [Е. П. Кузнецова, Г. Л. Муравьева, Л. Б. </w:t>
            </w:r>
            <w:proofErr w:type="spellStart"/>
            <w:r w:rsidRPr="00726CA8">
              <w:rPr>
                <w:sz w:val="36"/>
                <w:szCs w:val="28"/>
              </w:rPr>
              <w:t>Шнеперман</w:t>
            </w:r>
            <w:proofErr w:type="spellEnd"/>
            <w:r w:rsidRPr="00726CA8">
              <w:rPr>
                <w:sz w:val="36"/>
                <w:szCs w:val="28"/>
              </w:rPr>
              <w:t>, Б. Ю. </w:t>
            </w:r>
            <w:proofErr w:type="spellStart"/>
            <w:r w:rsidRPr="00726CA8">
              <w:rPr>
                <w:sz w:val="36"/>
                <w:szCs w:val="28"/>
              </w:rPr>
              <w:t>Ящин</w:t>
            </w:r>
            <w:proofErr w:type="spellEnd"/>
            <w:r w:rsidRPr="00726CA8">
              <w:rPr>
                <w:sz w:val="36"/>
                <w:szCs w:val="28"/>
              </w:rPr>
              <w:t>] ; под редакцией Л. Б. </w:t>
            </w:r>
            <w:proofErr w:type="spellStart"/>
            <w:r w:rsidRPr="00726CA8">
              <w:rPr>
                <w:sz w:val="36"/>
                <w:szCs w:val="28"/>
              </w:rPr>
              <w:t>Шнепермана</w:t>
            </w:r>
            <w:proofErr w:type="spellEnd"/>
            <w:r w:rsidRPr="00726CA8">
              <w:rPr>
                <w:sz w:val="36"/>
                <w:szCs w:val="28"/>
              </w:rPr>
              <w:t>. — Минск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Национальный институт образования, 2012. — </w:t>
            </w:r>
            <w:r w:rsidR="00FB125E" w:rsidRPr="00726CA8">
              <w:rPr>
                <w:sz w:val="36"/>
                <w:szCs w:val="28"/>
              </w:rPr>
              <w:t>189, [1] с.</w:t>
            </w:r>
          </w:p>
        </w:tc>
        <w:tc>
          <w:tcPr>
            <w:tcW w:w="3261" w:type="dxa"/>
            <w:vAlign w:val="center"/>
          </w:tcPr>
          <w:p w:rsidR="00987F92" w:rsidRPr="002F15D3" w:rsidRDefault="00FB125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22</w:t>
            </w:r>
            <w:r w:rsidR="00E22EDC">
              <w:rPr>
                <w:sz w:val="28"/>
                <w:szCs w:val="28"/>
              </w:rPr>
              <w:t>.1</w:t>
            </w:r>
            <w:r w:rsidR="007414D3" w:rsidRPr="002F15D3">
              <w:rPr>
                <w:sz w:val="28"/>
                <w:szCs w:val="28"/>
              </w:rPr>
              <w:t>4я721</w:t>
            </w:r>
          </w:p>
        </w:tc>
        <w:tc>
          <w:tcPr>
            <w:tcW w:w="2409" w:type="dxa"/>
            <w:vAlign w:val="center"/>
          </w:tcPr>
          <w:p w:rsidR="00987F92" w:rsidRPr="002F15D3" w:rsidRDefault="007414D3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30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87F92" w:rsidRPr="002F15D3" w:rsidRDefault="009769F1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DC647AC" wp14:editId="3AB87BA9">
                  <wp:extent cx="1767600" cy="2581200"/>
                  <wp:effectExtent l="0" t="0" r="4445" b="0"/>
                  <wp:docPr id="2" name="Рисунок 2" descr="D:\МЕТОДИЧЕСКАЯ РАБОТА\САЙТ. БИБЛИОТЕКА\НОВЫЕ ПОСТУПЛЕНИЯ\Новые поступления 2013 февраль\фото\SDC12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МЕТОДИЧЕСКАЯ РАБОТА\САЙТ. БИБЛИОТЕКА\НОВЫЕ ПОСТУПЛЕНИЯ\Новые поступления 2013 февраль\фото\SDC127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39" t="7651" r="8327" b="4406"/>
                          <a:stretch/>
                        </pic:blipFill>
                        <pic:spPr bwMode="auto">
                          <a:xfrm>
                            <a:off x="0" y="0"/>
                            <a:ext cx="1767600" cy="25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87F92" w:rsidRPr="00726CA8" w:rsidRDefault="007414D3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Шлыкаў</w:t>
            </w:r>
            <w:proofErr w:type="spellEnd"/>
            <w:r w:rsidRPr="00726CA8">
              <w:rPr>
                <w:sz w:val="36"/>
                <w:szCs w:val="28"/>
              </w:rPr>
              <w:t xml:space="preserve">, У. У. </w:t>
            </w:r>
            <w:proofErr w:type="spellStart"/>
            <w:r w:rsidRPr="00726CA8">
              <w:rPr>
                <w:sz w:val="36"/>
                <w:szCs w:val="28"/>
              </w:rPr>
              <w:t>Зборнік</w:t>
            </w:r>
            <w:proofErr w:type="spellEnd"/>
            <w:r w:rsidRPr="00726CA8">
              <w:rPr>
                <w:sz w:val="36"/>
                <w:szCs w:val="28"/>
              </w:rPr>
              <w:t xml:space="preserve"> задач па </w:t>
            </w:r>
            <w:proofErr w:type="spellStart"/>
            <w:r w:rsidRPr="00726CA8">
              <w:rPr>
                <w:sz w:val="36"/>
                <w:szCs w:val="28"/>
              </w:rPr>
              <w:t>геаметрыі</w:t>
            </w:r>
            <w:proofErr w:type="spellEnd"/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вучэбны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дапаможнік</w:t>
            </w:r>
            <w:proofErr w:type="spellEnd"/>
            <w:r w:rsidRPr="00726CA8">
              <w:rPr>
                <w:sz w:val="36"/>
                <w:szCs w:val="28"/>
              </w:rPr>
              <w:t xml:space="preserve"> для 7 </w:t>
            </w:r>
            <w:proofErr w:type="spellStart"/>
            <w:r w:rsidRPr="00726CA8">
              <w:rPr>
                <w:sz w:val="36"/>
                <w:szCs w:val="28"/>
              </w:rPr>
              <w:t>кл</w:t>
            </w:r>
            <w:proofErr w:type="spellEnd"/>
            <w:r w:rsidRPr="00726CA8">
              <w:rPr>
                <w:sz w:val="36"/>
                <w:szCs w:val="28"/>
              </w:rPr>
              <w:t xml:space="preserve">. </w:t>
            </w:r>
            <w:proofErr w:type="spellStart"/>
            <w:r w:rsidRPr="00726CA8">
              <w:rPr>
                <w:sz w:val="36"/>
                <w:szCs w:val="28"/>
              </w:rPr>
              <w:t>ўстаноў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агульнай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сярэдняй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адукацыі</w:t>
            </w:r>
            <w:proofErr w:type="spellEnd"/>
            <w:r w:rsidRPr="00726CA8">
              <w:rPr>
                <w:sz w:val="36"/>
                <w:szCs w:val="28"/>
              </w:rPr>
              <w:t xml:space="preserve"> з </w:t>
            </w:r>
            <w:proofErr w:type="spellStart"/>
            <w:r w:rsidRPr="00726CA8">
              <w:rPr>
                <w:sz w:val="36"/>
                <w:szCs w:val="28"/>
              </w:rPr>
              <w:t>беларускай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мовай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навучання</w:t>
            </w:r>
            <w:proofErr w:type="spellEnd"/>
            <w:r w:rsidRPr="00726CA8">
              <w:rPr>
                <w:sz w:val="36"/>
                <w:szCs w:val="28"/>
              </w:rPr>
              <w:t xml:space="preserve"> / У. У. </w:t>
            </w:r>
            <w:proofErr w:type="spellStart"/>
            <w:r w:rsidRPr="00726CA8">
              <w:rPr>
                <w:sz w:val="36"/>
                <w:szCs w:val="28"/>
              </w:rPr>
              <w:t>Шлыкаў</w:t>
            </w:r>
            <w:proofErr w:type="spellEnd"/>
            <w:r w:rsidRPr="00726CA8">
              <w:rPr>
                <w:sz w:val="36"/>
                <w:szCs w:val="28"/>
              </w:rPr>
              <w:t>, Т. У. </w:t>
            </w:r>
            <w:proofErr w:type="spellStart"/>
            <w:r w:rsidRPr="00726CA8">
              <w:rPr>
                <w:sz w:val="36"/>
                <w:szCs w:val="28"/>
              </w:rPr>
              <w:t>Валахановіч</w:t>
            </w:r>
            <w:proofErr w:type="spellEnd"/>
            <w:r w:rsidRPr="00726CA8">
              <w:rPr>
                <w:sz w:val="36"/>
                <w:szCs w:val="28"/>
              </w:rPr>
              <w:t xml:space="preserve">. — </w:t>
            </w:r>
            <w:proofErr w:type="spellStart"/>
            <w:r w:rsidRPr="00726CA8">
              <w:rPr>
                <w:sz w:val="36"/>
                <w:szCs w:val="28"/>
              </w:rPr>
              <w:t>Мінск</w:t>
            </w:r>
            <w:proofErr w:type="spellEnd"/>
            <w:r w:rsidRPr="00726CA8">
              <w:rPr>
                <w:sz w:val="36"/>
                <w:szCs w:val="28"/>
              </w:rPr>
              <w:t xml:space="preserve"> : </w:t>
            </w:r>
            <w:proofErr w:type="spellStart"/>
            <w:r w:rsidRPr="00726CA8">
              <w:rPr>
                <w:sz w:val="36"/>
                <w:szCs w:val="28"/>
              </w:rPr>
              <w:t>Адукацыя</w:t>
            </w:r>
            <w:proofErr w:type="spellEnd"/>
            <w:r w:rsidRPr="00726CA8">
              <w:rPr>
                <w:sz w:val="36"/>
                <w:szCs w:val="28"/>
              </w:rPr>
              <w:t xml:space="preserve"> і </w:t>
            </w:r>
            <w:proofErr w:type="spellStart"/>
            <w:r w:rsidRPr="00726CA8">
              <w:rPr>
                <w:sz w:val="36"/>
                <w:szCs w:val="28"/>
              </w:rPr>
              <w:t>выхаванне</w:t>
            </w:r>
            <w:proofErr w:type="spellEnd"/>
            <w:r w:rsidRPr="00726CA8">
              <w:rPr>
                <w:sz w:val="36"/>
                <w:szCs w:val="28"/>
              </w:rPr>
              <w:t>, 2012. — 199 с.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іл</w:t>
            </w:r>
            <w:proofErr w:type="spellEnd"/>
            <w:r w:rsidRPr="00726CA8">
              <w:rPr>
                <w:sz w:val="36"/>
                <w:szCs w:val="28"/>
              </w:rPr>
              <w:t>.</w:t>
            </w:r>
          </w:p>
        </w:tc>
        <w:tc>
          <w:tcPr>
            <w:tcW w:w="3261" w:type="dxa"/>
            <w:vAlign w:val="center"/>
          </w:tcPr>
          <w:p w:rsidR="00987F92" w:rsidRPr="002F15D3" w:rsidRDefault="007414D3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22.151я721</w:t>
            </w:r>
          </w:p>
        </w:tc>
        <w:tc>
          <w:tcPr>
            <w:tcW w:w="2409" w:type="dxa"/>
            <w:vAlign w:val="center"/>
          </w:tcPr>
          <w:p w:rsidR="00987F92" w:rsidRPr="002F15D3" w:rsidRDefault="007414D3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5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22.3 ФИЗИКА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87F92" w:rsidRPr="002F15D3" w:rsidRDefault="00096561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ADC2DBA" wp14:editId="1BD31688">
                  <wp:extent cx="1814400" cy="2538000"/>
                  <wp:effectExtent l="0" t="0" r="0" b="0"/>
                  <wp:docPr id="35" name="Рисунок 35" descr="d:\МЕТОДИЧЕСКАЯ РАБОТА\САЙТ. БИБЛИОТЕКА\НОВЫЕ ПОСТУПЛЕНИЯ\Новые поступления 2013 февраль\фото\SDC12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МЕТОДИЧЕСКАЯ РАБОТА\САЙТ. БИБЛИОТЕКА\НОВЫЕ ПОСТУПЛЕНИЯ\Новые поступления 2013 февраль\фото\SDC127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17" t="6956" r="5956" b="6438"/>
                          <a:stretch/>
                        </pic:blipFill>
                        <pic:spPr bwMode="auto">
                          <a:xfrm>
                            <a:off x="0" y="0"/>
                            <a:ext cx="1814400" cy="253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87F92" w:rsidRPr="00726CA8" w:rsidRDefault="00B70980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Война, В. В. Молекулярная физика: лабораторный практикум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пособие для студентов высших учебных заведений, обучающихся по специальности 1-31 04 01 — Физика (по направлениям) / В. В. Война, Н. Г. </w:t>
            </w:r>
            <w:proofErr w:type="spellStart"/>
            <w:r w:rsidRPr="00726CA8">
              <w:rPr>
                <w:sz w:val="36"/>
                <w:szCs w:val="28"/>
              </w:rPr>
              <w:t>Валько</w:t>
            </w:r>
            <w:proofErr w:type="spellEnd"/>
            <w:r w:rsidRPr="00726CA8">
              <w:rPr>
                <w:sz w:val="36"/>
                <w:szCs w:val="28"/>
              </w:rPr>
              <w:t>. — Гродно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="00983779" w:rsidRPr="00726CA8">
              <w:rPr>
                <w:sz w:val="36"/>
                <w:szCs w:val="28"/>
              </w:rPr>
              <w:t>Г</w:t>
            </w:r>
            <w:r w:rsidRPr="00726CA8">
              <w:rPr>
                <w:sz w:val="36"/>
                <w:szCs w:val="28"/>
              </w:rPr>
              <w:t>р</w:t>
            </w:r>
            <w:r w:rsidR="00983779" w:rsidRPr="00726CA8">
              <w:rPr>
                <w:sz w:val="36"/>
                <w:szCs w:val="28"/>
              </w:rPr>
              <w:t>ГУ</w:t>
            </w:r>
            <w:proofErr w:type="spellEnd"/>
            <w:r w:rsidRPr="00726CA8">
              <w:rPr>
                <w:sz w:val="36"/>
                <w:szCs w:val="28"/>
              </w:rPr>
              <w:t xml:space="preserve"> им. Я. Купалы, 2012. — 183 с.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ил.</w:t>
            </w:r>
          </w:p>
        </w:tc>
        <w:tc>
          <w:tcPr>
            <w:tcW w:w="3261" w:type="dxa"/>
            <w:vAlign w:val="center"/>
          </w:tcPr>
          <w:p w:rsidR="00987F92" w:rsidRPr="002F15D3" w:rsidRDefault="00B70980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22.36я73</w:t>
            </w:r>
          </w:p>
        </w:tc>
        <w:tc>
          <w:tcPr>
            <w:tcW w:w="2409" w:type="dxa"/>
            <w:vAlign w:val="center"/>
          </w:tcPr>
          <w:p w:rsidR="00987F92" w:rsidRPr="002F15D3" w:rsidRDefault="00B70980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 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B70980" w:rsidRPr="002F15D3" w:rsidRDefault="00730EE1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0C1430DB" wp14:editId="7DA3060A">
                  <wp:extent cx="1832400" cy="2498400"/>
                  <wp:effectExtent l="0" t="0" r="0" b="0"/>
                  <wp:docPr id="38" name="Рисунок 38" descr="d:\МЕТОДИЧЕСКАЯ РАБОТА\САЙТ. БИБЛИОТЕКА\НОВЫЕ ПОСТУПЛЕНИЯ\Новые поступления 2013 февраль\фото\SDC12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МЕТОДИЧЕСКАЯ РАБОТА\САЙТ. БИБЛИОТЕКА\НОВЫЕ ПОСТУПЛЕНИЯ\Новые поступления 2013 февраль\фото\SDC1274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48" t="5854" r="8405" b="8986"/>
                          <a:stretch/>
                        </pic:blipFill>
                        <pic:spPr bwMode="auto">
                          <a:xfrm>
                            <a:off x="0" y="0"/>
                            <a:ext cx="1832400" cy="249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B70980" w:rsidRPr="00726CA8" w:rsidRDefault="00B70980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Ерофеенко, В. Т. Аналитическое моделирование в электродинамике / В. Т. Ерофеенко, И. С. Козловская. — Минск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БГУ, 2010. — 302, [1] с.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ил. — Библиография: С. 296—300, 125 назв.</w:t>
            </w:r>
          </w:p>
        </w:tc>
        <w:tc>
          <w:tcPr>
            <w:tcW w:w="3261" w:type="dxa"/>
            <w:vAlign w:val="center"/>
          </w:tcPr>
          <w:p w:rsidR="00B70980" w:rsidRPr="002F15D3" w:rsidRDefault="00B70980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22.313</w:t>
            </w:r>
          </w:p>
        </w:tc>
        <w:tc>
          <w:tcPr>
            <w:tcW w:w="2409" w:type="dxa"/>
            <w:vAlign w:val="center"/>
          </w:tcPr>
          <w:p w:rsidR="00B70980" w:rsidRPr="002F15D3" w:rsidRDefault="00B70980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B70980" w:rsidRPr="002F15D3" w:rsidRDefault="00116A63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22BAE95" wp14:editId="10D57B33">
                  <wp:extent cx="1706400" cy="2480400"/>
                  <wp:effectExtent l="0" t="0" r="8255" b="0"/>
                  <wp:docPr id="39" name="Рисунок 39" descr="d:\МЕТОДИЧЕСКАЯ РАБОТА\САЙТ. БИБЛИОТЕКА\НОВЫЕ ПОСТУПЛЕНИЯ\Новые поступления 2013 февраль\фото\SDC12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МЕТОДИЧЕСКАЯ РАБОТА\САЙТ. БИБЛИОТЕКА\НОВЫЕ ПОСТУПЛЕНИЯ\Новые поступления 2013 февраль\фото\SDC127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76" t="7535" r="11496" b="7884"/>
                          <a:stretch/>
                        </pic:blipFill>
                        <pic:spPr bwMode="auto">
                          <a:xfrm>
                            <a:off x="0" y="0"/>
                            <a:ext cx="1706400" cy="248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B70980" w:rsidRPr="00F14B00" w:rsidRDefault="001340BE" w:rsidP="00726CA8">
            <w:pPr>
              <w:ind w:left="118" w:right="70"/>
              <w:jc w:val="both"/>
              <w:rPr>
                <w:sz w:val="36"/>
                <w:szCs w:val="28"/>
                <w:lang w:val="be-BY"/>
              </w:rPr>
            </w:pPr>
            <w:r w:rsidRPr="00F14B00">
              <w:rPr>
                <w:sz w:val="36"/>
                <w:szCs w:val="28"/>
                <w:lang w:val="be-BY"/>
              </w:rPr>
              <w:t>Зборнік задач па фізіцы : вучэбны дапаможнік для 7 кл. устаноў агульнай сярэдняй адукацыі з беларускай мовай навучання / [Ю. І. Гладкоў, Л. А. Ісаченкава, А. А. Луцэвіч, І. Э. Слесар]. — Мінск : Нацыянальны інстытут адукацыі, 2012. — 159 с. : іл.</w:t>
            </w:r>
          </w:p>
        </w:tc>
        <w:tc>
          <w:tcPr>
            <w:tcW w:w="3261" w:type="dxa"/>
            <w:vAlign w:val="center"/>
          </w:tcPr>
          <w:p w:rsidR="00B70980" w:rsidRPr="002F15D3" w:rsidRDefault="001340B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22.3я721</w:t>
            </w:r>
          </w:p>
        </w:tc>
        <w:tc>
          <w:tcPr>
            <w:tcW w:w="2409" w:type="dxa"/>
            <w:vAlign w:val="center"/>
          </w:tcPr>
          <w:p w:rsidR="00B70980" w:rsidRPr="002F15D3" w:rsidRDefault="001340B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10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B70980" w:rsidRPr="002F15D3" w:rsidRDefault="00116A63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5FAD3912" wp14:editId="1373571C">
                  <wp:extent cx="1670400" cy="2401200"/>
                  <wp:effectExtent l="0" t="0" r="6350" b="0"/>
                  <wp:docPr id="40" name="Рисунок 40" descr="d:\МЕТОДИЧЕСКАЯ РАБОТА\САЙТ. БИБЛИОТЕКА\НОВЫЕ ПОСТУПЛЕНИЯ\Новые поступления 2013 февраль\фото\SDC127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МЕТОДИЧЕСКАЯ РАБОТА\САЙТ. БИБЛИОТЕКА\НОВЫЕ ПОСТУПЛЕНИЯ\Новые поступления 2013 февраль\фото\SDC127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76" t="10781" r="13118" b="7421"/>
                          <a:stretch/>
                        </pic:blipFill>
                        <pic:spPr bwMode="auto">
                          <a:xfrm>
                            <a:off x="0" y="0"/>
                            <a:ext cx="1670400" cy="240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B70980" w:rsidRPr="00F14B00" w:rsidRDefault="001340BE" w:rsidP="00726CA8">
            <w:pPr>
              <w:ind w:left="118" w:right="70"/>
              <w:jc w:val="both"/>
              <w:rPr>
                <w:sz w:val="36"/>
                <w:szCs w:val="28"/>
                <w:lang w:val="be-BY"/>
              </w:rPr>
            </w:pPr>
            <w:r w:rsidRPr="00F14B00">
              <w:rPr>
                <w:sz w:val="36"/>
                <w:szCs w:val="28"/>
                <w:lang w:val="be-BY"/>
              </w:rPr>
              <w:t>Ісачэнкава, Л. А. Зборнік задач па фізіцы : вучэбны дапаможнік для 8 кл. устаноў агульнай сярэдняй адукацыі з беларускай мовай навучання / Л. А. Ісаченкава, І. Э. Слесар. — Мінск : Нацыянальны інстытут адукацыі, 2012. — 142, [1] с. : іл.</w:t>
            </w:r>
          </w:p>
        </w:tc>
        <w:tc>
          <w:tcPr>
            <w:tcW w:w="3261" w:type="dxa"/>
            <w:vAlign w:val="center"/>
          </w:tcPr>
          <w:p w:rsidR="00B70980" w:rsidRPr="002F15D3" w:rsidRDefault="001340B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22.3я721</w:t>
            </w:r>
          </w:p>
        </w:tc>
        <w:tc>
          <w:tcPr>
            <w:tcW w:w="2409" w:type="dxa"/>
            <w:vAlign w:val="center"/>
          </w:tcPr>
          <w:p w:rsidR="00B70980" w:rsidRPr="002F15D3" w:rsidRDefault="001340B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5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1340BE" w:rsidRPr="002F15D3" w:rsidRDefault="00116A63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81CC761" wp14:editId="3319C6F4">
                  <wp:extent cx="1616400" cy="2329200"/>
                  <wp:effectExtent l="0" t="0" r="3175" b="0"/>
                  <wp:docPr id="41" name="Рисунок 41" descr="d:\МЕТОДИЧЕСКАЯ РАБОТА\САЙТ. БИБЛИОТЕКА\НОВЫЕ ПОСТУПЛЕНИЯ\Новые поступления 2013 февраль\фото\SDC12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МЕТОДИЧЕСКАЯ РАБОТА\САЙТ. БИБЛИОТЕКА\НОВЫЕ ПОСТУПЛЕНИЯ\Новые поступления 2013 февраль\фото\SDC127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86" t="13795" r="13582" b="6841"/>
                          <a:stretch/>
                        </pic:blipFill>
                        <pic:spPr bwMode="auto">
                          <a:xfrm>
                            <a:off x="0" y="0"/>
                            <a:ext cx="1616400" cy="232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1340BE" w:rsidRPr="00F14B00" w:rsidRDefault="001340BE" w:rsidP="00726CA8">
            <w:pPr>
              <w:ind w:left="118" w:right="70"/>
              <w:jc w:val="both"/>
              <w:rPr>
                <w:sz w:val="36"/>
                <w:szCs w:val="28"/>
                <w:lang w:val="be-BY"/>
              </w:rPr>
            </w:pPr>
            <w:r w:rsidRPr="00F14B00">
              <w:rPr>
                <w:sz w:val="36"/>
                <w:szCs w:val="28"/>
                <w:lang w:val="be-BY"/>
              </w:rPr>
              <w:t>Ісачэнкава, Л. А. Зборнік задач па фізіцы : вучэбны дапаможнік для 9 кл. устаноў агульнай сярэдняй адукацыі з беларускай мовай навучання / Л. А. Ісаченкава, Г. У. Пальчык, У. У. Дарафейчык. — Мінск : Нацыянальны інстытут адукацыі, 2012. — 207 с. : іл.</w:t>
            </w:r>
          </w:p>
        </w:tc>
        <w:tc>
          <w:tcPr>
            <w:tcW w:w="3261" w:type="dxa"/>
            <w:vAlign w:val="center"/>
          </w:tcPr>
          <w:p w:rsidR="001340BE" w:rsidRPr="002F15D3" w:rsidRDefault="001340B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22.3я721</w:t>
            </w:r>
          </w:p>
        </w:tc>
        <w:tc>
          <w:tcPr>
            <w:tcW w:w="2409" w:type="dxa"/>
            <w:vAlign w:val="center"/>
          </w:tcPr>
          <w:p w:rsidR="001340BE" w:rsidRPr="002F15D3" w:rsidRDefault="001340B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15 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B70980" w:rsidRPr="002F15D3" w:rsidRDefault="00116A63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5597DF7" wp14:editId="15423E55">
                  <wp:extent cx="1756800" cy="2448000"/>
                  <wp:effectExtent l="0" t="0" r="0" b="0"/>
                  <wp:docPr id="42" name="Рисунок 42" descr="d:\МЕТОДИЧЕСКАЯ РАБОТА\САЙТ. БИБЛИОТЕКА\НОВЫЕ ПОСТУПЛЕНИЯ\Новые поступления 2013 февраль\фото\SDC127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МЕТОДИЧЕСКАЯ РАБОТА\САЙТ. БИБЛИОТЕКА\НОВЫЕ ПОСТУПЛЕНИЯ\Новые поступления 2013 февраль\фото\SDC127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80" t="9795" r="9823" b="6730"/>
                          <a:stretch/>
                        </pic:blipFill>
                        <pic:spPr bwMode="auto">
                          <a:xfrm>
                            <a:off x="0" y="0"/>
                            <a:ext cx="1756800" cy="24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B70980" w:rsidRPr="00726CA8" w:rsidRDefault="00AE5289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Комаров, Ф. Ф. Ионная имплантация диэлектриков / Ф. Ф. Комаров, А. В. Леонтьев. — Минск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БГУ, 2010. — 190,</w:t>
            </w:r>
            <w:r w:rsidR="00F14B00">
              <w:rPr>
                <w:sz w:val="36"/>
                <w:szCs w:val="28"/>
              </w:rPr>
              <w:t xml:space="preserve"> </w:t>
            </w:r>
            <w:r w:rsidRPr="00726CA8">
              <w:rPr>
                <w:sz w:val="36"/>
                <w:szCs w:val="28"/>
              </w:rPr>
              <w:t>[1] с.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ил.</w:t>
            </w:r>
          </w:p>
        </w:tc>
        <w:tc>
          <w:tcPr>
            <w:tcW w:w="3261" w:type="dxa"/>
            <w:vAlign w:val="center"/>
          </w:tcPr>
          <w:p w:rsidR="00B70980" w:rsidRPr="002F15D3" w:rsidRDefault="00AE5289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22.379</w:t>
            </w:r>
          </w:p>
        </w:tc>
        <w:tc>
          <w:tcPr>
            <w:tcW w:w="2409" w:type="dxa"/>
            <w:vAlign w:val="center"/>
          </w:tcPr>
          <w:p w:rsidR="00B70980" w:rsidRPr="002F15D3" w:rsidRDefault="00AE5289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B70980" w:rsidRPr="002F15D3" w:rsidRDefault="00116A63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95DEEF0" wp14:editId="13A43F89">
                  <wp:extent cx="1771200" cy="2476800"/>
                  <wp:effectExtent l="0" t="0" r="635" b="0"/>
                  <wp:docPr id="43" name="Рисунок 43" descr="d:\МЕТОДИЧЕСКАЯ РАБОТА\САЙТ. БИБЛИОТЕКА\НОВЫЕ ПОСТУПЛЕНИЯ\Новые поступления 2013 февраль\фото\SDC12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МЕТОДИЧЕСКАЯ РАБОТА\САЙТ. БИБЛИОТЕКА\НОВЫЕ ПОСТУПЛЕНИЯ\Новые поступления 2013 февраль\фото\SDC1274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76" t="9042" r="6858" b="6493"/>
                          <a:stretch/>
                        </pic:blipFill>
                        <pic:spPr bwMode="auto">
                          <a:xfrm>
                            <a:off x="0" y="0"/>
                            <a:ext cx="1771200" cy="247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B70980" w:rsidRPr="00726CA8" w:rsidRDefault="00AE5289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Сотский, А. Б. Термодинамика и статистическая физика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курс лекций : в 3 ч. / А. Б. Сотский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Ч. 3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Квантовая статистика. — 92, [3] с.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ил. — Библиография: с. 94, 16 назв.</w:t>
            </w:r>
          </w:p>
        </w:tc>
        <w:tc>
          <w:tcPr>
            <w:tcW w:w="3261" w:type="dxa"/>
            <w:vAlign w:val="center"/>
          </w:tcPr>
          <w:p w:rsidR="00B70980" w:rsidRPr="002F15D3" w:rsidRDefault="00AE5289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22.317</w:t>
            </w:r>
          </w:p>
        </w:tc>
        <w:tc>
          <w:tcPr>
            <w:tcW w:w="2409" w:type="dxa"/>
            <w:vAlign w:val="center"/>
          </w:tcPr>
          <w:p w:rsidR="00B70980" w:rsidRPr="002F15D3" w:rsidRDefault="00AE5289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26 НАУКИ О ЗЕМЛЕ (геодезические, геофизические, геологические и географические науки)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87F92" w:rsidRPr="002F15D3" w:rsidRDefault="00B50F42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C3B4BD8" wp14:editId="19D98579">
                  <wp:extent cx="1778400" cy="2516400"/>
                  <wp:effectExtent l="0" t="0" r="0" b="0"/>
                  <wp:docPr id="44" name="Рисунок 44" descr="d:\МЕТОДИЧЕСКАЯ РАБОТА\САЙТ. БИБЛИОТЕКА\НОВЫЕ ПОСТУПЛЕНИЯ\Новые поступления 2013 февраль\фото\SDC12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МЕТОДИЧЕСКАЯ РАБОТА\САЙТ. БИБЛИОТЕКА\НОВЫЕ ПОСТУПЛЕНИЯ\Новые поступления 2013 февраль\фото\SDC1274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48" t="7824" r="10878" b="6377"/>
                          <a:stretch/>
                        </pic:blipFill>
                        <pic:spPr bwMode="auto">
                          <a:xfrm>
                            <a:off x="0" y="0"/>
                            <a:ext cx="1778400" cy="25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87F92" w:rsidRPr="00726CA8" w:rsidRDefault="00AE5289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Захарова, М. Е. Определение минералов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методические указания для студентов географических специальностей вузов / М. Е. Захарова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</w:t>
            </w:r>
            <w:r w:rsidR="00F14B00">
              <w:rPr>
                <w:sz w:val="36"/>
                <w:szCs w:val="28"/>
              </w:rPr>
              <w:t xml:space="preserve">а, 2012. — 37, [3] </w:t>
            </w:r>
            <w:r w:rsidRPr="00726CA8">
              <w:rPr>
                <w:sz w:val="36"/>
                <w:szCs w:val="28"/>
              </w:rPr>
              <w:t>с.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ил. — Библиография: с. 39, </w:t>
            </w:r>
            <w:r w:rsidR="005A750A" w:rsidRPr="00726CA8">
              <w:rPr>
                <w:sz w:val="36"/>
                <w:szCs w:val="28"/>
              </w:rPr>
              <w:t>6 назв.</w:t>
            </w:r>
          </w:p>
        </w:tc>
        <w:tc>
          <w:tcPr>
            <w:tcW w:w="3261" w:type="dxa"/>
            <w:vAlign w:val="center"/>
          </w:tcPr>
          <w:p w:rsidR="00987F92" w:rsidRPr="002F15D3" w:rsidRDefault="005A750A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26.31</w:t>
            </w:r>
          </w:p>
        </w:tc>
        <w:tc>
          <w:tcPr>
            <w:tcW w:w="2409" w:type="dxa"/>
            <w:vAlign w:val="center"/>
          </w:tcPr>
          <w:p w:rsidR="00987F92" w:rsidRPr="002F15D3" w:rsidRDefault="00F9743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</w:t>
            </w:r>
            <w:r w:rsidR="005A750A" w:rsidRPr="002F15D3">
              <w:rPr>
                <w:sz w:val="28"/>
                <w:szCs w:val="28"/>
              </w:rPr>
              <w:t>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87F92" w:rsidRPr="002F15D3" w:rsidRDefault="00B50F42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8E22AEE" wp14:editId="2795BA3D">
                  <wp:extent cx="1692000" cy="2426400"/>
                  <wp:effectExtent l="0" t="0" r="3810" b="0"/>
                  <wp:docPr id="45" name="Рисунок 45" descr="d:\МЕТОДИЧЕСКАЯ РАБОТА\САЙТ. БИБЛИОТЕКА\НОВЫЕ ПОСТУПЛЕНИЯ\Новые поступления 2013 февраль\фото\SDC12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МЕТОДИЧЕСКАЯ РАБОТА\САЙТ. БИБЛИОТЕКА\НОВЫЕ ПОСТУПЛЕНИЯ\Новые поступления 2013 февраль\фото\SDC127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81" t="9853" r="11060" b="7368"/>
                          <a:stretch/>
                        </pic:blipFill>
                        <pic:spPr bwMode="auto">
                          <a:xfrm>
                            <a:off x="0" y="0"/>
                            <a:ext cx="1692000" cy="242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87F92" w:rsidRPr="00726CA8" w:rsidRDefault="005A750A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Пархоменко, А. Н. Анализ окружающей среды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методические указания : в 4 ч. / А. Н. Пархоменко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Ч. 1. — 44, [3] с.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ил. — Библиография: с. 46, 6 назв.</w:t>
            </w:r>
          </w:p>
        </w:tc>
        <w:tc>
          <w:tcPr>
            <w:tcW w:w="3261" w:type="dxa"/>
            <w:vAlign w:val="center"/>
          </w:tcPr>
          <w:p w:rsidR="00987F92" w:rsidRPr="002F15D3" w:rsidRDefault="00DF62EA" w:rsidP="00726CA8">
            <w:pPr>
              <w:ind w:left="27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26.22</w:t>
            </w:r>
          </w:p>
        </w:tc>
        <w:tc>
          <w:tcPr>
            <w:tcW w:w="2409" w:type="dxa"/>
            <w:vAlign w:val="center"/>
          </w:tcPr>
          <w:p w:rsidR="00987F92" w:rsidRPr="002F15D3" w:rsidRDefault="00DF62EA" w:rsidP="00726CA8">
            <w:pPr>
              <w:ind w:left="27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28 БИОЛОГИЧЕСКИЕ НАУКИ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87F92" w:rsidRPr="002F15D3" w:rsidRDefault="00B50F42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9A6E5B3" wp14:editId="12C70714">
                  <wp:extent cx="1792800" cy="2574000"/>
                  <wp:effectExtent l="0" t="0" r="0" b="0"/>
                  <wp:docPr id="46" name="Рисунок 46" descr="d:\МЕТОДИЧЕСКАЯ РАБОТА\САЙТ. БИБЛИОТЕКА\НОВЫЕ ПОСТУПЛЕНИЯ\Новые поступления 2013 февраль\фото\SDC12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МЕТОДИЧЕСКАЯ РАБОТА\САЙТ. БИБЛИОТЕКА\НОВЫЕ ПОСТУПЛЕНИЯ\Новые поступления 2013 февраль\фото\SDC1274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22" t="6318" r="11032" b="5913"/>
                          <a:stretch/>
                        </pic:blipFill>
                        <pic:spPr bwMode="auto">
                          <a:xfrm>
                            <a:off x="0" y="0"/>
                            <a:ext cx="1792800" cy="257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87F92" w:rsidRPr="00726CA8" w:rsidRDefault="005A750A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Жарина</w:t>
            </w:r>
            <w:proofErr w:type="spellEnd"/>
            <w:r w:rsidRPr="00726CA8">
              <w:rPr>
                <w:sz w:val="36"/>
                <w:szCs w:val="28"/>
              </w:rPr>
              <w:t>, И. А. Фитогормоны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курс лекций / И. А. </w:t>
            </w:r>
            <w:proofErr w:type="spellStart"/>
            <w:r w:rsidRPr="00726CA8">
              <w:rPr>
                <w:sz w:val="36"/>
                <w:szCs w:val="28"/>
              </w:rPr>
              <w:t>Жарина</w:t>
            </w:r>
            <w:proofErr w:type="spellEnd"/>
            <w:r w:rsidRPr="00726CA8">
              <w:rPr>
                <w:sz w:val="36"/>
                <w:szCs w:val="28"/>
              </w:rPr>
              <w:t xml:space="preserve">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132, [3] с.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ил. — Библиография: с. 134, 12 назв.</w:t>
            </w:r>
          </w:p>
        </w:tc>
        <w:tc>
          <w:tcPr>
            <w:tcW w:w="3261" w:type="dxa"/>
            <w:vAlign w:val="center"/>
          </w:tcPr>
          <w:p w:rsidR="00987F92" w:rsidRPr="002F15D3" w:rsidRDefault="005A750A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28.57я73</w:t>
            </w:r>
          </w:p>
        </w:tc>
        <w:tc>
          <w:tcPr>
            <w:tcW w:w="2409" w:type="dxa"/>
            <w:vAlign w:val="center"/>
          </w:tcPr>
          <w:p w:rsidR="00987F92" w:rsidRPr="002F15D3" w:rsidRDefault="00F9743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</w:t>
            </w:r>
            <w:r w:rsidR="005A750A" w:rsidRPr="002F15D3">
              <w:rPr>
                <w:sz w:val="28"/>
                <w:szCs w:val="28"/>
              </w:rPr>
              <w:t>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87F92" w:rsidRPr="002F15D3" w:rsidRDefault="00B50F42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8675843" wp14:editId="2FB205EA">
                  <wp:extent cx="1648800" cy="2415600"/>
                  <wp:effectExtent l="0" t="0" r="8890" b="3810"/>
                  <wp:docPr id="49" name="Рисунок 49" descr="d:\МЕТОДИЧЕСКАЯ РАБОТА\САЙТ. БИБЛИОТЕКА\НОВЫЕ ПОСТУПЛЕНИЯ\Новые поступления 2013 февраль\фото\SDC12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МЕТОДИЧЕСКАЯ РАБОТА\САЙТ. БИБЛИОТЕКА\НОВЫЕ ПОСТУПЛЕНИЯ\Новые поступления 2013 февраль\фото\SDC127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35" t="12752" r="14468" b="4815"/>
                          <a:stretch/>
                        </pic:blipFill>
                        <pic:spPr bwMode="auto">
                          <a:xfrm>
                            <a:off x="0" y="0"/>
                            <a:ext cx="1648800" cy="241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87F92" w:rsidRPr="00726CA8" w:rsidRDefault="00030904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Красная книга Республики Беларусь: состояние, проблемы, перспективы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материалы международной научной конференции, Витебск, 13—15 дек. 2001 г. / Министерство образования Республики Беларусь, Учреждение образования "Витебский государственный университет имени П. М. </w:t>
            </w:r>
            <w:proofErr w:type="spellStart"/>
            <w:r w:rsidRPr="00726CA8">
              <w:rPr>
                <w:sz w:val="36"/>
                <w:szCs w:val="28"/>
              </w:rPr>
              <w:t>Машерова</w:t>
            </w:r>
            <w:proofErr w:type="spellEnd"/>
            <w:r w:rsidRPr="00726CA8">
              <w:rPr>
                <w:sz w:val="36"/>
                <w:szCs w:val="28"/>
              </w:rPr>
              <w:t>", Витебский областной комитет природных ресурсов и охраны окружающей среды ; [</w:t>
            </w:r>
            <w:proofErr w:type="spellStart"/>
            <w:r w:rsidRPr="00726CA8">
              <w:rPr>
                <w:sz w:val="36"/>
                <w:szCs w:val="28"/>
              </w:rPr>
              <w:t>редкол</w:t>
            </w:r>
            <w:proofErr w:type="spellEnd"/>
            <w:r w:rsidRPr="00726CA8">
              <w:rPr>
                <w:sz w:val="36"/>
                <w:szCs w:val="28"/>
              </w:rPr>
              <w:t>.: В. Я. Кузьменко (ответственный редактор), Л. М. </w:t>
            </w:r>
            <w:proofErr w:type="spellStart"/>
            <w:r w:rsidRPr="00726CA8">
              <w:rPr>
                <w:sz w:val="36"/>
                <w:szCs w:val="28"/>
              </w:rPr>
              <w:t>Мержвинский</w:t>
            </w:r>
            <w:proofErr w:type="spellEnd"/>
            <w:r w:rsidRPr="00726CA8">
              <w:rPr>
                <w:sz w:val="36"/>
                <w:szCs w:val="28"/>
              </w:rPr>
              <w:t>, И. А. </w:t>
            </w:r>
            <w:proofErr w:type="spellStart"/>
            <w:r w:rsidRPr="00726CA8">
              <w:rPr>
                <w:sz w:val="36"/>
                <w:szCs w:val="28"/>
              </w:rPr>
              <w:t>Литвенкова</w:t>
            </w:r>
            <w:proofErr w:type="spellEnd"/>
            <w:r w:rsidRPr="00726CA8">
              <w:rPr>
                <w:sz w:val="36"/>
                <w:szCs w:val="28"/>
              </w:rPr>
              <w:t>, Г. Г. Сушко, А. А. Лешко, В. Л. Волков]. — Витебск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УО "ВГУ им. П. М. </w:t>
            </w:r>
            <w:proofErr w:type="spellStart"/>
            <w:r w:rsidRPr="00726CA8">
              <w:rPr>
                <w:sz w:val="36"/>
                <w:szCs w:val="28"/>
              </w:rPr>
              <w:t>Машерова</w:t>
            </w:r>
            <w:proofErr w:type="spellEnd"/>
            <w:r w:rsidRPr="00726CA8">
              <w:rPr>
                <w:sz w:val="36"/>
                <w:szCs w:val="28"/>
              </w:rPr>
              <w:t>", 2011. — 202 с.</w:t>
            </w:r>
          </w:p>
        </w:tc>
        <w:tc>
          <w:tcPr>
            <w:tcW w:w="3261" w:type="dxa"/>
            <w:vAlign w:val="center"/>
          </w:tcPr>
          <w:p w:rsidR="00987F92" w:rsidRPr="002F15D3" w:rsidRDefault="00030904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28.088(4Беи)</w:t>
            </w:r>
          </w:p>
        </w:tc>
        <w:tc>
          <w:tcPr>
            <w:tcW w:w="2409" w:type="dxa"/>
            <w:vAlign w:val="center"/>
          </w:tcPr>
          <w:p w:rsidR="00987F92" w:rsidRPr="002F15D3" w:rsidRDefault="00F9743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</w:t>
            </w:r>
            <w:r w:rsidR="00030904" w:rsidRPr="002F15D3">
              <w:rPr>
                <w:sz w:val="28"/>
                <w:szCs w:val="28"/>
              </w:rPr>
              <w:t>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5A750A" w:rsidRPr="002F15D3" w:rsidRDefault="00B50F42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5B99BA59" wp14:editId="338EC817">
                  <wp:extent cx="1760400" cy="2469600"/>
                  <wp:effectExtent l="0" t="0" r="0" b="6985"/>
                  <wp:docPr id="48" name="Рисунок 48" descr="d:\МЕТОДИЧЕСКАЯ РАБОТА\САЙТ. БИБЛИОТЕКА\НОВЫЕ ПОСТУПЛЕНИЯ\Новые поступления 2013 февраль\фото\SDC12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МЕТОДИЧЕСКАЯ РАБОТА\САЙТ. БИБЛИОТЕКА\НОВЫЕ ПОСТУПЛЕНИЯ\Новые поступления 2013 февраль\фото\SDC1273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35" t="8521" r="9514" b="7251"/>
                          <a:stretch/>
                        </pic:blipFill>
                        <pic:spPr bwMode="auto">
                          <a:xfrm>
                            <a:off x="0" y="0"/>
                            <a:ext cx="1760400" cy="24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5A750A" w:rsidRPr="00726CA8" w:rsidRDefault="00030904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Поворова</w:t>
            </w:r>
            <w:proofErr w:type="spellEnd"/>
            <w:r w:rsidRPr="00726CA8">
              <w:rPr>
                <w:sz w:val="36"/>
                <w:szCs w:val="28"/>
              </w:rPr>
              <w:t>, О. В. Микробиология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учебно-методические материалы : для студентов специальности 1-02 04 05-01 "География. Биология" / О. В. </w:t>
            </w:r>
            <w:proofErr w:type="spellStart"/>
            <w:r w:rsidRPr="00726CA8">
              <w:rPr>
                <w:sz w:val="36"/>
                <w:szCs w:val="28"/>
              </w:rPr>
              <w:t>Поворова</w:t>
            </w:r>
            <w:proofErr w:type="spellEnd"/>
            <w:proofErr w:type="gramStart"/>
            <w:r w:rsidRPr="00726CA8">
              <w:rPr>
                <w:sz w:val="36"/>
                <w:szCs w:val="28"/>
              </w:rPr>
              <w:t xml:space="preserve"> ;</w:t>
            </w:r>
            <w:proofErr w:type="gramEnd"/>
            <w:r w:rsidRPr="00726CA8">
              <w:rPr>
                <w:sz w:val="36"/>
                <w:szCs w:val="28"/>
              </w:rPr>
              <w:t xml:space="preserve">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80, [1] с.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ил.</w:t>
            </w:r>
          </w:p>
        </w:tc>
        <w:tc>
          <w:tcPr>
            <w:tcW w:w="3261" w:type="dxa"/>
            <w:vAlign w:val="center"/>
          </w:tcPr>
          <w:p w:rsidR="005A750A" w:rsidRPr="002F15D3" w:rsidRDefault="00030904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28.4</w:t>
            </w:r>
          </w:p>
        </w:tc>
        <w:tc>
          <w:tcPr>
            <w:tcW w:w="2409" w:type="dxa"/>
            <w:vAlign w:val="center"/>
          </w:tcPr>
          <w:p w:rsidR="005A750A" w:rsidRPr="002F15D3" w:rsidRDefault="00F9743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</w:t>
            </w:r>
            <w:r w:rsidR="00030904" w:rsidRPr="002F15D3">
              <w:rPr>
                <w:sz w:val="28"/>
                <w:szCs w:val="28"/>
              </w:rPr>
              <w:t>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5A750A" w:rsidRPr="002F15D3" w:rsidRDefault="00B50F42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079EF971" wp14:editId="78D42AC8">
                  <wp:extent cx="1713600" cy="2440800"/>
                  <wp:effectExtent l="0" t="0" r="1270" b="0"/>
                  <wp:docPr id="50" name="Рисунок 50" descr="d:\МЕТОДИЧЕСКАЯ РАБОТА\САЙТ. БИБЛИОТЕКА\НОВЫЕ ПОСТУПЛЕНИЯ\Новые поступления 2013 февраль\фото\SDC12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МЕТОДИЧЕСКАЯ РАБОТА\САЙТ. БИБЛИОТЕКА\НОВЫЕ ПОСТУПЛЕНИЯ\Новые поступления 2013 февраль\фото\SDC1273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80" t="8114" r="11911" b="8701"/>
                          <a:stretch/>
                        </pic:blipFill>
                        <pic:spPr bwMode="auto">
                          <a:xfrm>
                            <a:off x="0" y="0"/>
                            <a:ext cx="1713600" cy="244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5A750A" w:rsidRPr="00726CA8" w:rsidRDefault="00030904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Радиационная безопасность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пособие для студентов гуманитарного факультета / </w:t>
            </w:r>
            <w:r w:rsidR="00E61462" w:rsidRPr="00726CA8">
              <w:rPr>
                <w:sz w:val="36"/>
                <w:szCs w:val="28"/>
              </w:rPr>
              <w:t xml:space="preserve">[составители: </w:t>
            </w:r>
            <w:proofErr w:type="gramStart"/>
            <w:r w:rsidR="00E61462" w:rsidRPr="00726CA8">
              <w:rPr>
                <w:sz w:val="36"/>
                <w:szCs w:val="28"/>
              </w:rPr>
              <w:t>В. И. Дунай, Н. Г. </w:t>
            </w:r>
            <w:proofErr w:type="spellStart"/>
            <w:r w:rsidR="00E61462" w:rsidRPr="00726CA8">
              <w:rPr>
                <w:sz w:val="36"/>
                <w:szCs w:val="28"/>
              </w:rPr>
              <w:t>Аринчина</w:t>
            </w:r>
            <w:proofErr w:type="spellEnd"/>
            <w:r w:rsidR="00E61462" w:rsidRPr="00726CA8">
              <w:rPr>
                <w:sz w:val="36"/>
                <w:szCs w:val="28"/>
              </w:rPr>
              <w:t>, П. В. </w:t>
            </w:r>
            <w:proofErr w:type="spellStart"/>
            <w:r w:rsidR="00E61462" w:rsidRPr="00726CA8">
              <w:rPr>
                <w:sz w:val="36"/>
                <w:szCs w:val="28"/>
              </w:rPr>
              <w:t>Скалабан</w:t>
            </w:r>
            <w:proofErr w:type="spellEnd"/>
            <w:r w:rsidR="00E61462" w:rsidRPr="00726CA8">
              <w:rPr>
                <w:sz w:val="36"/>
                <w:szCs w:val="28"/>
              </w:rPr>
              <w:t>, Д. М. </w:t>
            </w:r>
            <w:proofErr w:type="spellStart"/>
            <w:r w:rsidR="00E61462" w:rsidRPr="00726CA8">
              <w:rPr>
                <w:sz w:val="36"/>
                <w:szCs w:val="28"/>
              </w:rPr>
              <w:t>Михнюк</w:t>
            </w:r>
            <w:proofErr w:type="spellEnd"/>
            <w:r w:rsidR="00E61462" w:rsidRPr="00726CA8">
              <w:rPr>
                <w:sz w:val="36"/>
                <w:szCs w:val="28"/>
              </w:rPr>
              <w:t>, Т. А. </w:t>
            </w:r>
            <w:proofErr w:type="spellStart"/>
            <w:r w:rsidR="00E61462" w:rsidRPr="00726CA8">
              <w:rPr>
                <w:sz w:val="36"/>
                <w:szCs w:val="28"/>
              </w:rPr>
              <w:t>Наавгустова</w:t>
            </w:r>
            <w:proofErr w:type="spellEnd"/>
            <w:r w:rsidR="00E61462" w:rsidRPr="00726CA8">
              <w:rPr>
                <w:sz w:val="36"/>
                <w:szCs w:val="28"/>
              </w:rPr>
              <w:t>].</w:t>
            </w:r>
            <w:proofErr w:type="gramEnd"/>
            <w:r w:rsidR="00E61462" w:rsidRPr="00726CA8">
              <w:rPr>
                <w:sz w:val="36"/>
                <w:szCs w:val="28"/>
              </w:rPr>
              <w:t xml:space="preserve"> — Минск</w:t>
            </w:r>
            <w:proofErr w:type="gramStart"/>
            <w:r w:rsidR="00E61462" w:rsidRPr="00726CA8">
              <w:rPr>
                <w:sz w:val="36"/>
                <w:szCs w:val="28"/>
              </w:rPr>
              <w:t xml:space="preserve"> :</w:t>
            </w:r>
            <w:proofErr w:type="gramEnd"/>
            <w:r w:rsidR="00E61462" w:rsidRPr="00726CA8">
              <w:rPr>
                <w:sz w:val="36"/>
                <w:szCs w:val="28"/>
              </w:rPr>
              <w:t xml:space="preserve"> БГУ, 2011. — 61, [2] с. — Библиография: с. 58—59.</w:t>
            </w:r>
          </w:p>
        </w:tc>
        <w:tc>
          <w:tcPr>
            <w:tcW w:w="3261" w:type="dxa"/>
            <w:vAlign w:val="center"/>
          </w:tcPr>
          <w:p w:rsidR="005A750A" w:rsidRPr="002F15D3" w:rsidRDefault="00E61462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28.080.1я73</w:t>
            </w:r>
          </w:p>
        </w:tc>
        <w:tc>
          <w:tcPr>
            <w:tcW w:w="2409" w:type="dxa"/>
            <w:vAlign w:val="center"/>
          </w:tcPr>
          <w:p w:rsidR="005A750A" w:rsidRPr="002F15D3" w:rsidRDefault="00F9743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</w:t>
            </w:r>
            <w:r w:rsidR="00E61462" w:rsidRPr="002F15D3">
              <w:rPr>
                <w:sz w:val="28"/>
                <w:szCs w:val="28"/>
              </w:rPr>
              <w:t>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5A750A" w:rsidRPr="002F15D3" w:rsidRDefault="00B50F42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E7A2679" wp14:editId="2F22FED9">
                  <wp:extent cx="3477600" cy="2653200"/>
                  <wp:effectExtent l="0" t="0" r="889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7" t="1388" r="3333" b="1945"/>
                          <a:stretch/>
                        </pic:blipFill>
                        <pic:spPr bwMode="auto">
                          <a:xfrm>
                            <a:off x="0" y="0"/>
                            <a:ext cx="3477600" cy="265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5A750A" w:rsidRPr="00726CA8" w:rsidRDefault="00A93C8C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Чайковская, Н. А. Биометрия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курс лекций</w:t>
            </w:r>
            <w:r w:rsidR="000E2461" w:rsidRPr="00726CA8">
              <w:rPr>
                <w:sz w:val="36"/>
                <w:szCs w:val="28"/>
              </w:rPr>
              <w:t xml:space="preserve"> по одноименной дисциплине для студентов биологических специальностей : в 2 ч. / Н. А. Чайковская ; Учреждение образования "Гродненский государственный университет имени Янки Купалы". — Гродно</w:t>
            </w:r>
            <w:proofErr w:type="gramStart"/>
            <w:r w:rsidR="000E2461" w:rsidRPr="00726CA8">
              <w:rPr>
                <w:sz w:val="36"/>
                <w:szCs w:val="28"/>
              </w:rPr>
              <w:t xml:space="preserve"> :</w:t>
            </w:r>
            <w:proofErr w:type="gramEnd"/>
            <w:r w:rsidR="000E2461" w:rsidRPr="00726CA8">
              <w:rPr>
                <w:sz w:val="36"/>
                <w:szCs w:val="28"/>
              </w:rPr>
              <w:t xml:space="preserve"> </w:t>
            </w:r>
            <w:proofErr w:type="spellStart"/>
            <w:r w:rsidR="000E2461" w:rsidRPr="00726CA8">
              <w:rPr>
                <w:sz w:val="36"/>
                <w:szCs w:val="28"/>
              </w:rPr>
              <w:t>ГрГУ</w:t>
            </w:r>
            <w:proofErr w:type="spellEnd"/>
            <w:r w:rsidR="000E2461" w:rsidRPr="00726CA8">
              <w:rPr>
                <w:sz w:val="36"/>
                <w:szCs w:val="28"/>
              </w:rPr>
              <w:t xml:space="preserve"> им. Я. Купалы, 2012.</w:t>
            </w:r>
          </w:p>
        </w:tc>
        <w:tc>
          <w:tcPr>
            <w:tcW w:w="3261" w:type="dxa"/>
            <w:vAlign w:val="center"/>
          </w:tcPr>
          <w:p w:rsidR="005A750A" w:rsidRPr="002F15D3" w:rsidRDefault="000E2461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28с</w:t>
            </w:r>
          </w:p>
        </w:tc>
        <w:tc>
          <w:tcPr>
            <w:tcW w:w="2409" w:type="dxa"/>
            <w:vAlign w:val="center"/>
          </w:tcPr>
          <w:p w:rsidR="005A750A" w:rsidRPr="002F15D3" w:rsidRDefault="00F9743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</w:t>
            </w:r>
            <w:r w:rsidR="000E2461" w:rsidRPr="002F15D3">
              <w:rPr>
                <w:sz w:val="28"/>
                <w:szCs w:val="28"/>
              </w:rPr>
              <w:t>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3 ТЕХНИКА. ТЕХНИЧЕСКИЕ НАУКИ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87F92" w:rsidRPr="002F15D3" w:rsidRDefault="009545C2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05E38953" wp14:editId="0517E3FD">
                  <wp:extent cx="1681200" cy="2426400"/>
                  <wp:effectExtent l="0" t="0" r="0" b="0"/>
                  <wp:docPr id="51" name="Рисунок 51" descr="d:\МЕТОДИЧЕСКАЯ РАБОТА\САЙТ. БИБЛИОТЕКА\НОВЫЕ ПОСТУПЛЕНИЯ\Новые поступления 2013 февраль\фото\SDC12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МЕТОДИЧЕСКАЯ РАБОТА\САЙТ. БИБЛИОТЕКА\НОВЫЕ ПОСТУПЛЕНИЯ\Новые поступления 2013 февраль\фото\SDC127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64" t="9969" r="10519" b="7252"/>
                          <a:stretch/>
                        </pic:blipFill>
                        <pic:spPr bwMode="auto">
                          <a:xfrm>
                            <a:off x="0" y="0"/>
                            <a:ext cx="1681200" cy="242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87F92" w:rsidRPr="00726CA8" w:rsidRDefault="000E2461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Основы биотехнологии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методические материалы / Министерство образования Республики Беларусь, Учреждение образования "Могилевский государственный университет им. А. А. Кулешова"</w:t>
            </w:r>
            <w:r w:rsidR="00452BB7" w:rsidRPr="00726CA8">
              <w:rPr>
                <w:sz w:val="36"/>
                <w:szCs w:val="28"/>
              </w:rPr>
              <w:t xml:space="preserve"> ; автор-составитель Е. Ю. Иванцова</w:t>
            </w:r>
            <w:r w:rsidRPr="00726CA8">
              <w:rPr>
                <w:sz w:val="36"/>
                <w:szCs w:val="28"/>
              </w:rPr>
              <w:t>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</w:t>
            </w:r>
            <w:r w:rsidR="00452BB7" w:rsidRPr="00726CA8">
              <w:rPr>
                <w:sz w:val="36"/>
                <w:szCs w:val="28"/>
              </w:rPr>
              <w:t xml:space="preserve"> 46, [2] с. — Библиография: с. 47, 24 назв.</w:t>
            </w:r>
          </w:p>
        </w:tc>
        <w:tc>
          <w:tcPr>
            <w:tcW w:w="3261" w:type="dxa"/>
            <w:vAlign w:val="center"/>
          </w:tcPr>
          <w:p w:rsidR="00987F92" w:rsidRPr="002F15D3" w:rsidRDefault="00452BB7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30.16</w:t>
            </w:r>
          </w:p>
        </w:tc>
        <w:tc>
          <w:tcPr>
            <w:tcW w:w="2409" w:type="dxa"/>
            <w:vAlign w:val="center"/>
          </w:tcPr>
          <w:p w:rsidR="00987F92" w:rsidRPr="002F15D3" w:rsidRDefault="00F9743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</w:t>
            </w:r>
            <w:r w:rsidR="00452BB7" w:rsidRPr="002F15D3">
              <w:rPr>
                <w:sz w:val="28"/>
                <w:szCs w:val="28"/>
              </w:rPr>
              <w:t>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5 ЗДРАВООХРАНЕНИЕ. МЕДИЦИНСКИЕ НАУКИ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452BB7" w:rsidRPr="002F15D3" w:rsidRDefault="009545C2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00C0BAD7" wp14:editId="7CCC6F7E">
                  <wp:extent cx="1681200" cy="2433600"/>
                  <wp:effectExtent l="0" t="0" r="0" b="5080"/>
                  <wp:docPr id="53" name="Рисунок 53" descr="d:\МЕТОДИЧЕСКАЯ РАБОТА\САЙТ. БИБЛИОТЕКА\НОВЫЕ ПОСТУПЛЕНИЯ\Новые поступления 2013 февраль\фото\SDC12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МЕТОДИЧЕСКАЯ РАБОТА\САЙТ. БИБЛИОТЕКА\НОВЫЕ ПОСТУПЛЕНИЯ\Новые поступления 2013 февраль\фото\SDC1273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45" t="17272" r="17480" b="4873"/>
                          <a:stretch/>
                        </pic:blipFill>
                        <pic:spPr bwMode="auto">
                          <a:xfrm>
                            <a:off x="0" y="0"/>
                            <a:ext cx="1681200" cy="24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452BB7" w:rsidRPr="00726CA8" w:rsidRDefault="00452BB7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Емельянчик</w:t>
            </w:r>
            <w:proofErr w:type="spellEnd"/>
            <w:r w:rsidRPr="00726CA8">
              <w:rPr>
                <w:sz w:val="36"/>
                <w:szCs w:val="28"/>
              </w:rPr>
              <w:t>, С. В. Мозг при отведении жёлчи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монография / С. В. </w:t>
            </w:r>
            <w:proofErr w:type="spellStart"/>
            <w:r w:rsidRPr="00726CA8">
              <w:rPr>
                <w:sz w:val="36"/>
                <w:szCs w:val="28"/>
              </w:rPr>
              <w:t>Емельянчик</w:t>
            </w:r>
            <w:proofErr w:type="spellEnd"/>
            <w:r w:rsidRPr="00726CA8">
              <w:rPr>
                <w:sz w:val="36"/>
                <w:szCs w:val="28"/>
              </w:rPr>
              <w:t>, С. М. </w:t>
            </w:r>
            <w:proofErr w:type="spellStart"/>
            <w:r w:rsidRPr="00726CA8">
              <w:rPr>
                <w:sz w:val="36"/>
                <w:szCs w:val="28"/>
              </w:rPr>
              <w:t>Зиматкин</w:t>
            </w:r>
            <w:proofErr w:type="spellEnd"/>
            <w:r w:rsidRPr="00726CA8">
              <w:rPr>
                <w:sz w:val="36"/>
                <w:szCs w:val="28"/>
              </w:rPr>
              <w:t>. — Гродно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ГрГУ</w:t>
            </w:r>
            <w:proofErr w:type="spellEnd"/>
            <w:r w:rsidRPr="00726CA8">
              <w:rPr>
                <w:sz w:val="36"/>
                <w:szCs w:val="28"/>
              </w:rPr>
              <w:t xml:space="preserve"> им. Я. Купалы, 2012. — 303 с.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ил. — Библиография: 284—301, 268 назв.</w:t>
            </w:r>
          </w:p>
        </w:tc>
        <w:tc>
          <w:tcPr>
            <w:tcW w:w="3261" w:type="dxa"/>
            <w:vAlign w:val="center"/>
          </w:tcPr>
          <w:p w:rsidR="00452BB7" w:rsidRPr="002F15D3" w:rsidRDefault="00452BB7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54.13</w:t>
            </w:r>
          </w:p>
        </w:tc>
        <w:tc>
          <w:tcPr>
            <w:tcW w:w="2409" w:type="dxa"/>
            <w:vAlign w:val="center"/>
          </w:tcPr>
          <w:p w:rsidR="00452BB7" w:rsidRPr="002F15D3" w:rsidRDefault="00452BB7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452BB7" w:rsidRPr="002F15D3" w:rsidRDefault="009545C2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9DE271D" wp14:editId="6A8F6FF4">
                  <wp:extent cx="1717200" cy="2408400"/>
                  <wp:effectExtent l="0" t="0" r="0" b="0"/>
                  <wp:docPr id="52" name="Рисунок 52" descr="d:\МЕТОДИЧЕСКАЯ РАБОТА\САЙТ. БИБЛИОТЕКА\НОВЫЕ ПОСТУПЛЕНИЯ\Новые поступления 2013 февраль\фото\SDC127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МЕТОДИЧЕСКАЯ РАБОТА\САЙТ. БИБЛИОТЕКА\НОВЫЕ ПОСТУПЛЕНИЯ\Новые поступления 2013 февраль\фото\SDC127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17" t="14258" r="10364" b="3597"/>
                          <a:stretch/>
                        </pic:blipFill>
                        <pic:spPr bwMode="auto">
                          <a:xfrm>
                            <a:off x="0" y="0"/>
                            <a:ext cx="1717200" cy="240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452BB7" w:rsidRPr="00726CA8" w:rsidRDefault="00452BB7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Емельянчик</w:t>
            </w:r>
            <w:proofErr w:type="spellEnd"/>
            <w:r w:rsidRPr="00726CA8">
              <w:rPr>
                <w:sz w:val="36"/>
                <w:szCs w:val="28"/>
              </w:rPr>
              <w:t>, С. В. Мозг при отведении жёлчи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монография / С. В. </w:t>
            </w:r>
            <w:proofErr w:type="spellStart"/>
            <w:r w:rsidRPr="00726CA8">
              <w:rPr>
                <w:sz w:val="36"/>
                <w:szCs w:val="28"/>
              </w:rPr>
              <w:t>Емельянчик</w:t>
            </w:r>
            <w:proofErr w:type="spellEnd"/>
            <w:r w:rsidRPr="00726CA8">
              <w:rPr>
                <w:sz w:val="36"/>
                <w:szCs w:val="28"/>
              </w:rPr>
              <w:t>, С. М. </w:t>
            </w:r>
            <w:proofErr w:type="spellStart"/>
            <w:r w:rsidRPr="00726CA8">
              <w:rPr>
                <w:sz w:val="36"/>
                <w:szCs w:val="28"/>
              </w:rPr>
              <w:t>Зиматкин</w:t>
            </w:r>
            <w:proofErr w:type="spellEnd"/>
            <w:r w:rsidRPr="00726CA8">
              <w:rPr>
                <w:sz w:val="36"/>
                <w:szCs w:val="28"/>
              </w:rPr>
              <w:t>. — Гродно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ГрГУ</w:t>
            </w:r>
            <w:proofErr w:type="spellEnd"/>
            <w:r w:rsidRPr="00726CA8">
              <w:rPr>
                <w:sz w:val="36"/>
                <w:szCs w:val="28"/>
              </w:rPr>
              <w:t xml:space="preserve"> им. Я. Купалы, 2011. — 265 с.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ил. — Библиография: 243—263, 282 назв.</w:t>
            </w:r>
          </w:p>
        </w:tc>
        <w:tc>
          <w:tcPr>
            <w:tcW w:w="3261" w:type="dxa"/>
            <w:vAlign w:val="center"/>
          </w:tcPr>
          <w:p w:rsidR="00452BB7" w:rsidRPr="002F15D3" w:rsidRDefault="00452BB7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54.13</w:t>
            </w:r>
          </w:p>
        </w:tc>
        <w:tc>
          <w:tcPr>
            <w:tcW w:w="2409" w:type="dxa"/>
            <w:vAlign w:val="center"/>
          </w:tcPr>
          <w:p w:rsidR="00452BB7" w:rsidRPr="002F15D3" w:rsidRDefault="00452BB7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60 ОБЩЕСТВЕННЫЕ НАУКИ в целом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87F92" w:rsidRPr="002F15D3" w:rsidRDefault="004B72CF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95C1BAA" wp14:editId="7D9E0273">
                  <wp:extent cx="1760400" cy="2412000"/>
                  <wp:effectExtent l="0" t="0" r="0" b="7620"/>
                  <wp:docPr id="57" name="Рисунок 57" descr="d:\МЕТОДИЧЕСКАЯ РАБОТА\САЙТ. БИБЛИОТЕКА\НОВЫЕ ПОСТУПЛЕНИЯ\Новые поступления 2013 февраль\фото\SDC12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МЕТОДИЧЕСКАЯ РАБОТА\САЙТ. БИБЛИОТЕКА\НОВЫЕ ПОСТУПЛЕНИЯ\Новые поступления 2013 февраль\фото\SDC127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99" t="10954" r="9049" b="6787"/>
                          <a:stretch/>
                        </pic:blipFill>
                        <pic:spPr bwMode="auto">
                          <a:xfrm>
                            <a:off x="0" y="0"/>
                            <a:ext cx="1760400" cy="24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87F92" w:rsidRPr="00726CA8" w:rsidRDefault="00452BB7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Бурова, С. Н. Социология семьи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пособие для студентов факультета философии и социальных наук / С. Н. Бурова. — Минск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БГУ, 2011. — 206, [2] с.</w:t>
            </w:r>
          </w:p>
        </w:tc>
        <w:tc>
          <w:tcPr>
            <w:tcW w:w="3261" w:type="dxa"/>
            <w:vAlign w:val="center"/>
          </w:tcPr>
          <w:p w:rsidR="00987F92" w:rsidRPr="002F15D3" w:rsidRDefault="00F9743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60.56я73</w:t>
            </w:r>
          </w:p>
        </w:tc>
        <w:tc>
          <w:tcPr>
            <w:tcW w:w="2409" w:type="dxa"/>
            <w:vAlign w:val="center"/>
          </w:tcPr>
          <w:p w:rsidR="00987F92" w:rsidRPr="002F15D3" w:rsidRDefault="00F9743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63 ИСТОРИЯ. ИСТОРИЧЕСКИЕ НАУКИ</w:t>
            </w:r>
          </w:p>
        </w:tc>
      </w:tr>
      <w:tr w:rsidR="00CD0C59" w:rsidRPr="002F15D3" w:rsidTr="00E22EDC">
        <w:tc>
          <w:tcPr>
            <w:tcW w:w="5976" w:type="dxa"/>
            <w:vAlign w:val="center"/>
          </w:tcPr>
          <w:p w:rsidR="00CD0C59" w:rsidRPr="002F15D3" w:rsidRDefault="00A8034E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A317CEE" wp14:editId="0792A210">
                  <wp:extent cx="1674000" cy="2188800"/>
                  <wp:effectExtent l="0" t="0" r="2540" b="2540"/>
                  <wp:docPr id="16" name="Рисунок 16" descr="d:\МЕТОДИЧЕСКАЯ РАБОТА\САЙТ. БИБЛИОТЕКА\НОВЫЕ ПОСТУПЛЕНИЯ\Новые поступления 2013 февраль\фото\SDC127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МЕТОДИЧЕСКАЯ РАБОТА\САЙТ. БИБЛИОТЕКА\НОВЫЕ ПОСТУПЛЕНИЯ\Новые поступления 2013 февраль\фото\SDC1277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46" t="18432" r="9871" b="7014"/>
                          <a:stretch/>
                        </pic:blipFill>
                        <pic:spPr bwMode="auto">
                          <a:xfrm>
                            <a:off x="0" y="0"/>
                            <a:ext cx="1674000" cy="218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CD0C59" w:rsidRPr="00726CA8" w:rsidRDefault="00CD0C59" w:rsidP="00F14B00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Климуть</w:t>
            </w:r>
            <w:proofErr w:type="spellEnd"/>
            <w:r w:rsidRPr="00726CA8">
              <w:rPr>
                <w:sz w:val="36"/>
                <w:szCs w:val="28"/>
              </w:rPr>
              <w:t>, Л. Я. История и теория ми</w:t>
            </w:r>
            <w:r w:rsidR="00F14B00">
              <w:rPr>
                <w:sz w:val="36"/>
                <w:szCs w:val="28"/>
              </w:rPr>
              <w:t>ровой культуры</w:t>
            </w:r>
            <w:proofErr w:type="gramStart"/>
            <w:r w:rsidR="00F14B00">
              <w:rPr>
                <w:sz w:val="36"/>
                <w:szCs w:val="28"/>
              </w:rPr>
              <w:t xml:space="preserve"> :</w:t>
            </w:r>
            <w:proofErr w:type="gramEnd"/>
            <w:r w:rsidR="00F14B00">
              <w:rPr>
                <w:sz w:val="36"/>
                <w:szCs w:val="28"/>
              </w:rPr>
              <w:t xml:space="preserve"> учебно-методические материалы </w:t>
            </w:r>
            <w:r w:rsidRPr="00726CA8">
              <w:rPr>
                <w:sz w:val="36"/>
                <w:szCs w:val="28"/>
              </w:rPr>
              <w:t>/ Л. Я. </w:t>
            </w:r>
            <w:proofErr w:type="spellStart"/>
            <w:r w:rsidRPr="00726CA8">
              <w:rPr>
                <w:sz w:val="36"/>
                <w:szCs w:val="28"/>
              </w:rPr>
              <w:t>Климуть</w:t>
            </w:r>
            <w:proofErr w:type="spellEnd"/>
            <w:r w:rsidRPr="00726CA8">
              <w:rPr>
                <w:sz w:val="36"/>
                <w:szCs w:val="28"/>
              </w:rPr>
              <w:t xml:space="preserve">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110, [2] с.</w:t>
            </w:r>
          </w:p>
        </w:tc>
        <w:tc>
          <w:tcPr>
            <w:tcW w:w="3261" w:type="dxa"/>
            <w:vAlign w:val="center"/>
          </w:tcPr>
          <w:p w:rsidR="00CD0C59" w:rsidRPr="002F15D3" w:rsidRDefault="00CD0C59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63.3(0)-7я73</w:t>
            </w:r>
          </w:p>
        </w:tc>
        <w:tc>
          <w:tcPr>
            <w:tcW w:w="2409" w:type="dxa"/>
            <w:vAlign w:val="center"/>
          </w:tcPr>
          <w:p w:rsidR="00CD0C59" w:rsidRPr="002F15D3" w:rsidRDefault="00CD0C59" w:rsidP="00726CA8">
            <w:pPr>
              <w:ind w:left="27"/>
              <w:jc w:val="center"/>
              <w:rPr>
                <w:sz w:val="28"/>
                <w:szCs w:val="28"/>
                <w:lang w:val="be-BY"/>
              </w:rPr>
            </w:pPr>
            <w:r w:rsidRPr="002F15D3">
              <w:rPr>
                <w:sz w:val="28"/>
                <w:szCs w:val="28"/>
                <w:lang w:val="be-BY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87F92" w:rsidRPr="002F15D3" w:rsidRDefault="004B72CF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F5FECFF" wp14:editId="3E13BA6B">
                  <wp:extent cx="1767600" cy="2444400"/>
                  <wp:effectExtent l="0" t="0" r="4445" b="0"/>
                  <wp:docPr id="58" name="Рисунок 58" descr="d:\МЕТОДИЧЕСКАЯ РАБОТА\САЙТ. БИБЛИОТЕКА\НОВЫЕ ПОСТУПЛЕНИЯ\Новые поступления 2013 февраль\фото\SDC12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МЕТОДИЧЕСКАЯ РАБОТА\САЙТ. БИБЛИОТЕКА\НОВЫЕ ПОСТУПЛЕНИЯ\Новые поступления 2013 февраль\фото\SDC127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07" t="9795" r="10054" b="6787"/>
                          <a:stretch/>
                        </pic:blipFill>
                        <pic:spPr bwMode="auto">
                          <a:xfrm>
                            <a:off x="0" y="0"/>
                            <a:ext cx="1767600" cy="244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87F92" w:rsidRPr="00726CA8" w:rsidRDefault="00F9743E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Колосов, А. В. Основы археологии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учебно-методическое пособие для студентов высших учебных заведений, обучающихся по специальностям 1-02 01 02-05 История. Религиоведение</w:t>
            </w:r>
            <w:proofErr w:type="gramStart"/>
            <w:r w:rsidRPr="00726CA8">
              <w:rPr>
                <w:sz w:val="36"/>
                <w:szCs w:val="28"/>
              </w:rPr>
              <w:t xml:space="preserve"> ;</w:t>
            </w:r>
            <w:proofErr w:type="gramEnd"/>
            <w:r w:rsidRPr="00726CA8">
              <w:rPr>
                <w:sz w:val="36"/>
                <w:szCs w:val="28"/>
              </w:rPr>
              <w:t xml:space="preserve"> 1-02 01 02-06 История. Социально-политические дисциплины / А. В. Колосов</w:t>
            </w:r>
            <w:proofErr w:type="gramStart"/>
            <w:r w:rsidRPr="00726CA8">
              <w:rPr>
                <w:sz w:val="36"/>
                <w:szCs w:val="28"/>
              </w:rPr>
              <w:t xml:space="preserve"> ;</w:t>
            </w:r>
            <w:proofErr w:type="gramEnd"/>
            <w:r w:rsidRPr="00726CA8">
              <w:rPr>
                <w:sz w:val="36"/>
                <w:szCs w:val="28"/>
              </w:rPr>
              <w:t xml:space="preserve">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158, [1] с.</w:t>
            </w:r>
          </w:p>
        </w:tc>
        <w:tc>
          <w:tcPr>
            <w:tcW w:w="3261" w:type="dxa"/>
            <w:vAlign w:val="center"/>
          </w:tcPr>
          <w:p w:rsidR="00987F92" w:rsidRPr="002F15D3" w:rsidRDefault="00F9743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63.4</w:t>
            </w:r>
          </w:p>
        </w:tc>
        <w:tc>
          <w:tcPr>
            <w:tcW w:w="2409" w:type="dxa"/>
            <w:vAlign w:val="center"/>
          </w:tcPr>
          <w:p w:rsidR="00987F92" w:rsidRPr="002F15D3" w:rsidRDefault="00F9743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F9743E" w:rsidRPr="002F15D3" w:rsidRDefault="004B72CF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5E3752A" wp14:editId="52127B03">
                  <wp:extent cx="1710000" cy="2430000"/>
                  <wp:effectExtent l="0" t="0" r="5080" b="8890"/>
                  <wp:docPr id="62" name="Рисунок 62" descr="d:\МЕТОДИЧЕСКАЯ РАБОТА\САЙТ. БИБЛИОТЕКА\НОВЫЕ ПОСТУПЛЕНИЯ\Новые поступления 2013 февраль\фото\SDC12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:\МЕТОДИЧЕСКАЯ РАБОТА\САЙТ. БИБЛИОТЕКА\НОВЫЕ ПОСТУПЛЕНИЯ\Новые поступления 2013 февраль\фото\SDC1272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49" t="9679" r="10491" b="7479"/>
                          <a:stretch/>
                        </pic:blipFill>
                        <pic:spPr bwMode="auto">
                          <a:xfrm>
                            <a:off x="0" y="0"/>
                            <a:ext cx="1710000" cy="243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F9743E" w:rsidRPr="00726CA8" w:rsidRDefault="00F9743E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Конфессиональная политика в БССР в 1945—1965 гг.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(на примере православной церкви : учебно-методические материалы / Министерство образования Республики Беларусь, Учреждение образования "Могилевский государственный университет им. А. А. Кулешова" ; составитель Т. В. </w:t>
            </w:r>
            <w:proofErr w:type="spellStart"/>
            <w:r w:rsidRPr="00726CA8">
              <w:rPr>
                <w:sz w:val="36"/>
                <w:szCs w:val="28"/>
              </w:rPr>
              <w:t>Опиок</w:t>
            </w:r>
            <w:proofErr w:type="spellEnd"/>
            <w:r w:rsidRPr="00726CA8">
              <w:rPr>
                <w:sz w:val="36"/>
                <w:szCs w:val="28"/>
              </w:rPr>
              <w:t>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38, [1] с.</w:t>
            </w:r>
          </w:p>
        </w:tc>
        <w:tc>
          <w:tcPr>
            <w:tcW w:w="3261" w:type="dxa"/>
            <w:vAlign w:val="center"/>
          </w:tcPr>
          <w:p w:rsidR="00F9743E" w:rsidRPr="002F15D3" w:rsidRDefault="00F9743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63.3(4Беи)6-37</w:t>
            </w:r>
          </w:p>
        </w:tc>
        <w:tc>
          <w:tcPr>
            <w:tcW w:w="2409" w:type="dxa"/>
            <w:vAlign w:val="center"/>
          </w:tcPr>
          <w:p w:rsidR="00F9743E" w:rsidRPr="002F15D3" w:rsidRDefault="00152EED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F9743E" w:rsidRPr="002F15D3" w:rsidRDefault="009545C2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A06091E" wp14:editId="4498945F">
                  <wp:extent cx="1861200" cy="2415600"/>
                  <wp:effectExtent l="0" t="0" r="5715" b="3810"/>
                  <wp:docPr id="54" name="Рисунок 54" descr="d:\МЕТОДИЧЕСКАЯ РАБОТА\САЙТ. БИБЛИОТЕКА\НОВЫЕ ПОСТУПЛЕНИЯ\Новые поступления 2013 февраль\фото\SDC12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МЕТОДИЧЕСКАЯ РАБОТА\САЙТ. БИБЛИОТЕКА\НОВЫЕ ПОСТУПЛЕНИЯ\Новые поступления 2013 февраль\фото\SDC127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20" t="12230" r="4617" b="5450"/>
                          <a:stretch/>
                        </pic:blipFill>
                        <pic:spPr bwMode="auto">
                          <a:xfrm>
                            <a:off x="0" y="0"/>
                            <a:ext cx="1861200" cy="241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F9743E" w:rsidRPr="00726CA8" w:rsidRDefault="00152EED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Космач, Г. А. Всемирная история Новейшего времени, 1945 — начало XXI в.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учебное пособие для 11 </w:t>
            </w:r>
            <w:proofErr w:type="spellStart"/>
            <w:r w:rsidRPr="00726CA8">
              <w:rPr>
                <w:sz w:val="36"/>
                <w:szCs w:val="28"/>
              </w:rPr>
              <w:t>кл</w:t>
            </w:r>
            <w:proofErr w:type="spellEnd"/>
            <w:r w:rsidRPr="00726CA8">
              <w:rPr>
                <w:sz w:val="36"/>
                <w:szCs w:val="28"/>
              </w:rPr>
              <w:t>. учреждений общего среднего образования с русским языком обучения / Г. А. Космач, В. С. Кошелев, М. А. Краснова ; под редакцией Г. А. Космача. — Минск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Адукацыя</w:t>
            </w:r>
            <w:proofErr w:type="spellEnd"/>
            <w:r w:rsidRPr="00726CA8">
              <w:rPr>
                <w:sz w:val="36"/>
                <w:szCs w:val="28"/>
              </w:rPr>
              <w:t xml:space="preserve"> і </w:t>
            </w:r>
            <w:proofErr w:type="spellStart"/>
            <w:r w:rsidRPr="00726CA8">
              <w:rPr>
                <w:sz w:val="36"/>
                <w:szCs w:val="28"/>
              </w:rPr>
              <w:t>выхаванне</w:t>
            </w:r>
            <w:proofErr w:type="spellEnd"/>
            <w:r w:rsidRPr="00726CA8">
              <w:rPr>
                <w:sz w:val="36"/>
                <w:szCs w:val="28"/>
              </w:rPr>
              <w:t>, 2012. — 263 с.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ил.</w:t>
            </w:r>
          </w:p>
        </w:tc>
        <w:tc>
          <w:tcPr>
            <w:tcW w:w="3261" w:type="dxa"/>
            <w:vAlign w:val="center"/>
          </w:tcPr>
          <w:p w:rsidR="00F9743E" w:rsidRPr="002F15D3" w:rsidRDefault="00152EED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63.3(0)6я721</w:t>
            </w:r>
          </w:p>
        </w:tc>
        <w:tc>
          <w:tcPr>
            <w:tcW w:w="2409" w:type="dxa"/>
            <w:vAlign w:val="center"/>
          </w:tcPr>
          <w:p w:rsidR="00F9743E" w:rsidRPr="002F15D3" w:rsidRDefault="00152EED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30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F9743E" w:rsidRPr="002F15D3" w:rsidRDefault="00C65530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C80DD80" wp14:editId="66BE3AEF">
                  <wp:extent cx="1846800" cy="2372400"/>
                  <wp:effectExtent l="0" t="0" r="1270" b="8890"/>
                  <wp:docPr id="55" name="Рисунок 55" descr="d:\МЕТОДИЧЕСКАЯ РАБОТА\САЙТ. БИБЛИОТЕКА\НОВЫЕ ПОСТУПЛЕНИЯ\Новые поступления 2013 февраль\фото\SDC12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МЕТОДИЧЕСКАЯ РАБОТА\САЙТ. БИБЛИОТЕКА\НОВЫЕ ПОСТУПЛЕНИЯ\Новые поступления 2013 февраль\фото\SDC127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02" t="12404" r="5930" b="6725"/>
                          <a:stretch/>
                        </pic:blipFill>
                        <pic:spPr bwMode="auto">
                          <a:xfrm>
                            <a:off x="0" y="0"/>
                            <a:ext cx="1846800" cy="237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F9743E" w:rsidRPr="00726CA8" w:rsidRDefault="00152EED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Новик, Е. К. История Беларуси, 1917—1945 гг.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учебное пособие для 10 </w:t>
            </w:r>
            <w:proofErr w:type="spellStart"/>
            <w:r w:rsidRPr="00726CA8">
              <w:rPr>
                <w:sz w:val="36"/>
                <w:szCs w:val="28"/>
              </w:rPr>
              <w:t>кл</w:t>
            </w:r>
            <w:proofErr w:type="spellEnd"/>
            <w:r w:rsidRPr="00726CA8">
              <w:rPr>
                <w:sz w:val="36"/>
                <w:szCs w:val="28"/>
              </w:rPr>
              <w:t>. учреждений общего среднего образования с русским языком обучения / Е. К. Новик. — Минск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Народная </w:t>
            </w:r>
            <w:proofErr w:type="spellStart"/>
            <w:r w:rsidRPr="00726CA8">
              <w:rPr>
                <w:sz w:val="36"/>
                <w:szCs w:val="28"/>
              </w:rPr>
              <w:t>асвета</w:t>
            </w:r>
            <w:proofErr w:type="spellEnd"/>
            <w:r w:rsidRPr="00726CA8">
              <w:rPr>
                <w:sz w:val="36"/>
                <w:szCs w:val="28"/>
              </w:rPr>
              <w:t>, 2012. — 181, [1] с.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ил.</w:t>
            </w:r>
          </w:p>
        </w:tc>
        <w:tc>
          <w:tcPr>
            <w:tcW w:w="3261" w:type="dxa"/>
            <w:vAlign w:val="center"/>
          </w:tcPr>
          <w:p w:rsidR="00F9743E" w:rsidRPr="002F15D3" w:rsidRDefault="00152EED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63.3(4Беи)6я721</w:t>
            </w:r>
          </w:p>
        </w:tc>
        <w:tc>
          <w:tcPr>
            <w:tcW w:w="2409" w:type="dxa"/>
            <w:vAlign w:val="center"/>
          </w:tcPr>
          <w:p w:rsidR="00F9743E" w:rsidRPr="002F15D3" w:rsidRDefault="00152EED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10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F9743E" w:rsidRPr="002F15D3" w:rsidRDefault="00C65530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AE7CEF3" wp14:editId="19FAF7E0">
                  <wp:extent cx="1832400" cy="2408400"/>
                  <wp:effectExtent l="0" t="0" r="0" b="0"/>
                  <wp:docPr id="56" name="Рисунок 56" descr="d:\МЕТОДИЧЕСКАЯ РАБОТА\САЙТ. БИБЛИОТЕКА\НОВЫЕ ПОСТУПЛЕНИЯ\Новые поступления 2013 февраль\фото\SDC12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МЕТОДИЧЕСКАЯ РАБОТА\САЙТ. БИБЛИОТЕКА\НОВЫЕ ПОСТУПЛЕНИЯ\Новые поступления 2013 февраль\фото\SDC1273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73" t="16171" r="6806" b="6787"/>
                          <a:stretch/>
                        </pic:blipFill>
                        <pic:spPr bwMode="auto">
                          <a:xfrm>
                            <a:off x="0" y="0"/>
                            <a:ext cx="1832400" cy="240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F9743E" w:rsidRPr="00726CA8" w:rsidRDefault="00152EED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Новік</w:t>
            </w:r>
            <w:proofErr w:type="spellEnd"/>
            <w:r w:rsidRPr="00726CA8">
              <w:rPr>
                <w:sz w:val="36"/>
                <w:szCs w:val="28"/>
              </w:rPr>
              <w:t xml:space="preserve">, Я. К. </w:t>
            </w:r>
            <w:proofErr w:type="spellStart"/>
            <w:r w:rsidRPr="00726CA8">
              <w:rPr>
                <w:sz w:val="36"/>
                <w:szCs w:val="28"/>
              </w:rPr>
              <w:t>Гісторыя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Беларусі</w:t>
            </w:r>
            <w:proofErr w:type="spellEnd"/>
            <w:r w:rsidRPr="00726CA8">
              <w:rPr>
                <w:sz w:val="36"/>
                <w:szCs w:val="28"/>
              </w:rPr>
              <w:t>, 1917—1945 гг.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вучэбны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дапаможнік</w:t>
            </w:r>
            <w:proofErr w:type="spellEnd"/>
            <w:r w:rsidRPr="00726CA8">
              <w:rPr>
                <w:sz w:val="36"/>
                <w:szCs w:val="28"/>
              </w:rPr>
              <w:t xml:space="preserve"> для 10 </w:t>
            </w:r>
            <w:proofErr w:type="spellStart"/>
            <w:r w:rsidRPr="00726CA8">
              <w:rPr>
                <w:sz w:val="36"/>
                <w:szCs w:val="28"/>
              </w:rPr>
              <w:t>кл</w:t>
            </w:r>
            <w:proofErr w:type="spellEnd"/>
            <w:r w:rsidRPr="00726CA8">
              <w:rPr>
                <w:sz w:val="36"/>
                <w:szCs w:val="28"/>
              </w:rPr>
              <w:t xml:space="preserve">. </w:t>
            </w:r>
            <w:proofErr w:type="spellStart"/>
            <w:r w:rsidRPr="00726CA8">
              <w:rPr>
                <w:sz w:val="36"/>
                <w:szCs w:val="28"/>
              </w:rPr>
              <w:t>устаноў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агульнай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сярэдняй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адукацыі</w:t>
            </w:r>
            <w:proofErr w:type="spellEnd"/>
            <w:r w:rsidRPr="00726CA8">
              <w:rPr>
                <w:sz w:val="36"/>
                <w:szCs w:val="28"/>
              </w:rPr>
              <w:t xml:space="preserve"> з </w:t>
            </w:r>
            <w:proofErr w:type="spellStart"/>
            <w:r w:rsidRPr="00726CA8">
              <w:rPr>
                <w:sz w:val="36"/>
                <w:szCs w:val="28"/>
              </w:rPr>
              <w:t>беларускай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мовай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навучання</w:t>
            </w:r>
            <w:proofErr w:type="spellEnd"/>
            <w:r w:rsidRPr="00726CA8">
              <w:rPr>
                <w:sz w:val="36"/>
                <w:szCs w:val="28"/>
              </w:rPr>
              <w:t xml:space="preserve"> / Я. К. </w:t>
            </w:r>
            <w:proofErr w:type="spellStart"/>
            <w:r w:rsidRPr="00726CA8">
              <w:rPr>
                <w:sz w:val="36"/>
                <w:szCs w:val="28"/>
              </w:rPr>
              <w:t>Новік</w:t>
            </w:r>
            <w:proofErr w:type="spellEnd"/>
            <w:r w:rsidRPr="00726CA8">
              <w:rPr>
                <w:sz w:val="36"/>
                <w:szCs w:val="28"/>
              </w:rPr>
              <w:t xml:space="preserve">. — </w:t>
            </w:r>
            <w:proofErr w:type="spellStart"/>
            <w:r w:rsidRPr="00726CA8">
              <w:rPr>
                <w:sz w:val="36"/>
                <w:szCs w:val="28"/>
              </w:rPr>
              <w:t>Мінск</w:t>
            </w:r>
            <w:proofErr w:type="spellEnd"/>
            <w:r w:rsidRPr="00726CA8">
              <w:rPr>
                <w:sz w:val="36"/>
                <w:szCs w:val="28"/>
              </w:rPr>
              <w:t xml:space="preserve"> : Народная </w:t>
            </w:r>
            <w:proofErr w:type="spellStart"/>
            <w:r w:rsidRPr="00726CA8">
              <w:rPr>
                <w:sz w:val="36"/>
                <w:szCs w:val="28"/>
              </w:rPr>
              <w:t>асвета</w:t>
            </w:r>
            <w:proofErr w:type="spellEnd"/>
            <w:r w:rsidRPr="00726CA8">
              <w:rPr>
                <w:sz w:val="36"/>
                <w:szCs w:val="28"/>
              </w:rPr>
              <w:t>, 2012. — 181</w:t>
            </w:r>
            <w:r w:rsidR="00441BFB" w:rsidRPr="00726CA8">
              <w:rPr>
                <w:sz w:val="36"/>
                <w:szCs w:val="28"/>
              </w:rPr>
              <w:t>,</w:t>
            </w:r>
            <w:r w:rsidRPr="00726CA8">
              <w:rPr>
                <w:sz w:val="36"/>
                <w:szCs w:val="28"/>
              </w:rPr>
              <w:t xml:space="preserve"> [</w:t>
            </w:r>
            <w:r w:rsidR="00441BFB" w:rsidRPr="00726CA8">
              <w:rPr>
                <w:sz w:val="36"/>
                <w:szCs w:val="28"/>
              </w:rPr>
              <w:t>1] c.</w:t>
            </w:r>
          </w:p>
        </w:tc>
        <w:tc>
          <w:tcPr>
            <w:tcW w:w="3261" w:type="dxa"/>
            <w:vAlign w:val="center"/>
          </w:tcPr>
          <w:p w:rsidR="00F9743E" w:rsidRPr="002F15D3" w:rsidRDefault="00441BFB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63.3(4Беі)6я721</w:t>
            </w:r>
          </w:p>
        </w:tc>
        <w:tc>
          <w:tcPr>
            <w:tcW w:w="2409" w:type="dxa"/>
            <w:vAlign w:val="center"/>
          </w:tcPr>
          <w:p w:rsidR="00F9743E" w:rsidRPr="002F15D3" w:rsidRDefault="00441BFB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10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65 ЭКОНОМИКА. ЭКОНОМИЧЕСКИЕ НАУКИ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A3404F" w:rsidRPr="002F15D3" w:rsidRDefault="004B72CF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8CA49F6" wp14:editId="43843550">
                  <wp:extent cx="1749600" cy="2404800"/>
                  <wp:effectExtent l="0" t="0" r="3175" b="0"/>
                  <wp:docPr id="61" name="Рисунок 61" descr="d:\МЕТОДИЧЕСКАЯ РАБОТА\САЙТ. БИБЛИОТЕКА\НОВЫЕ ПОСТУПЛЕНИЯ\Новые поступления 2013 февраль\фото\SDC12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МЕТОДИЧЕСКАЯ РАБОТА\САЙТ. БИБЛИОТЕКА\НОВЫЕ ПОСТУПЛЕНИЯ\Новые поступления 2013 февраль\фото\SDC127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76" t="12230" r="7862" b="5855"/>
                          <a:stretch/>
                        </pic:blipFill>
                        <pic:spPr bwMode="auto">
                          <a:xfrm>
                            <a:off x="0" y="0"/>
                            <a:ext cx="1749600" cy="24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A3404F" w:rsidRPr="00726CA8" w:rsidRDefault="00A3404F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Клюня</w:t>
            </w:r>
            <w:proofErr w:type="spellEnd"/>
            <w:r w:rsidRPr="00726CA8">
              <w:rPr>
                <w:sz w:val="36"/>
                <w:szCs w:val="28"/>
              </w:rPr>
              <w:t xml:space="preserve">, В. Л. </w:t>
            </w:r>
            <w:proofErr w:type="spellStart"/>
            <w:r w:rsidRPr="00726CA8">
              <w:rPr>
                <w:sz w:val="36"/>
                <w:szCs w:val="28"/>
              </w:rPr>
              <w:t>Институционалистика</w:t>
            </w:r>
            <w:proofErr w:type="spellEnd"/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курс лекций / В. Л. </w:t>
            </w:r>
            <w:proofErr w:type="spellStart"/>
            <w:r w:rsidRPr="00726CA8">
              <w:rPr>
                <w:sz w:val="36"/>
                <w:szCs w:val="28"/>
              </w:rPr>
              <w:t>Клюня</w:t>
            </w:r>
            <w:proofErr w:type="spellEnd"/>
            <w:r w:rsidRPr="00726CA8">
              <w:rPr>
                <w:sz w:val="36"/>
                <w:szCs w:val="28"/>
              </w:rPr>
              <w:t>, А. В. Черновалов. — Минск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БГУ, 2010. — 302, [1] с.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ил. — Библиография: с. 298—301, 53 назв.</w:t>
            </w:r>
          </w:p>
        </w:tc>
        <w:tc>
          <w:tcPr>
            <w:tcW w:w="3261" w:type="dxa"/>
            <w:vAlign w:val="center"/>
          </w:tcPr>
          <w:p w:rsidR="00A3404F" w:rsidRPr="002F15D3" w:rsidRDefault="00A3404F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65.01я73</w:t>
            </w:r>
          </w:p>
        </w:tc>
        <w:tc>
          <w:tcPr>
            <w:tcW w:w="2409" w:type="dxa"/>
            <w:vAlign w:val="center"/>
          </w:tcPr>
          <w:p w:rsidR="00A3404F" w:rsidRPr="002F15D3" w:rsidRDefault="00A3404F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A3404F" w:rsidRPr="002F15D3" w:rsidRDefault="004B72CF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1FE1AD3" wp14:editId="4C57E58C">
                  <wp:extent cx="1688400" cy="2372400"/>
                  <wp:effectExtent l="0" t="0" r="7620" b="0"/>
                  <wp:docPr id="60" name="Рисунок 60" descr="d:\МЕТОДИЧЕСКАЯ РАБОТА\САЙТ. БИБЛИОТЕКА\НОВЫЕ ПОСТУПЛЕНИЯ\Новые поступления 2013 февраль\фото\SDC127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МЕТОДИЧЕСКАЯ РАБОТА\САЙТ. БИБЛИОТЕКА\НОВЫЕ ПОСТУПЛЕНИЯ\Новые поступления 2013 февраль\фото\SDC127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07" t="14142" r="11989" b="4931"/>
                          <a:stretch/>
                        </pic:blipFill>
                        <pic:spPr bwMode="auto">
                          <a:xfrm>
                            <a:off x="0" y="0"/>
                            <a:ext cx="1688400" cy="237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A3404F" w:rsidRPr="00726CA8" w:rsidRDefault="00A3404F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Лазарчик</w:t>
            </w:r>
            <w:proofErr w:type="spellEnd"/>
            <w:r w:rsidRPr="00726CA8">
              <w:rPr>
                <w:sz w:val="36"/>
                <w:szCs w:val="28"/>
              </w:rPr>
              <w:t>, Т. В. Делопроизводство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курс лекций / Т. В. </w:t>
            </w:r>
            <w:proofErr w:type="spellStart"/>
            <w:r w:rsidRPr="00726CA8">
              <w:rPr>
                <w:sz w:val="36"/>
                <w:szCs w:val="28"/>
              </w:rPr>
              <w:t>Лазарчик</w:t>
            </w:r>
            <w:proofErr w:type="spellEnd"/>
            <w:r w:rsidRPr="00726CA8">
              <w:rPr>
                <w:sz w:val="36"/>
                <w:szCs w:val="28"/>
              </w:rPr>
              <w:t xml:space="preserve">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</w:t>
            </w:r>
            <w:r w:rsidR="00287B46" w:rsidRPr="00726CA8">
              <w:rPr>
                <w:sz w:val="36"/>
                <w:szCs w:val="28"/>
              </w:rPr>
              <w:t>142</w:t>
            </w:r>
            <w:r w:rsidR="00B56573" w:rsidRPr="00726CA8">
              <w:rPr>
                <w:sz w:val="36"/>
                <w:szCs w:val="28"/>
              </w:rPr>
              <w:t>,</w:t>
            </w:r>
            <w:r w:rsidR="00287B46" w:rsidRPr="00726CA8">
              <w:rPr>
                <w:sz w:val="36"/>
                <w:szCs w:val="28"/>
              </w:rPr>
              <w:t xml:space="preserve"> [</w:t>
            </w:r>
            <w:r w:rsidR="00B56573" w:rsidRPr="00726CA8">
              <w:rPr>
                <w:sz w:val="36"/>
                <w:szCs w:val="28"/>
              </w:rPr>
              <w:t>1] с. — Библиография: с. 141, 16 назв.</w:t>
            </w:r>
          </w:p>
        </w:tc>
        <w:tc>
          <w:tcPr>
            <w:tcW w:w="3261" w:type="dxa"/>
            <w:vAlign w:val="center"/>
          </w:tcPr>
          <w:p w:rsidR="00A3404F" w:rsidRPr="002F15D3" w:rsidRDefault="00B56573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65.050.2я73</w:t>
            </w:r>
          </w:p>
        </w:tc>
        <w:tc>
          <w:tcPr>
            <w:tcW w:w="2409" w:type="dxa"/>
            <w:vAlign w:val="center"/>
          </w:tcPr>
          <w:p w:rsidR="00A3404F" w:rsidRPr="002F15D3" w:rsidRDefault="00B56573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DA0949" w:rsidRPr="002F15D3" w:rsidRDefault="004B72CF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30DFDFB" wp14:editId="2AD56305">
                  <wp:extent cx="1652400" cy="2318400"/>
                  <wp:effectExtent l="0" t="0" r="5080" b="5715"/>
                  <wp:docPr id="59" name="Рисунок 59" descr="d:\МЕТОДИЧЕСКАЯ РАБОТА\САЙТ. БИБЛИОТЕКА\НОВЫЕ ПОСТУПЛЕНИЯ\Новые поступления 2013 февраль\фото\SDC12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МЕТОДИЧЕСКАЯ РАБОТА\САЙТ. БИБЛИОТЕКА\НОВЫЕ ПОСТУПЛЕНИЯ\Новые поступления 2013 февраль\фото\SDC127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26" t="9100" r="7580" b="6149"/>
                          <a:stretch/>
                        </pic:blipFill>
                        <pic:spPr bwMode="auto">
                          <a:xfrm>
                            <a:off x="0" y="0"/>
                            <a:ext cx="1652400" cy="231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DA0949" w:rsidRPr="00726CA8" w:rsidRDefault="00DA0949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Мороз, А. И. Экономическая эффективность использования социально-экономического потенциала региона: теория, методология и практика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монография / Учреждение образования "Гродненский государственный университет имени Янки Купалы" ; под научной редакцией Я. М. Александровича. — Гродно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ГрГУ</w:t>
            </w:r>
            <w:proofErr w:type="spellEnd"/>
            <w:r w:rsidRPr="00726CA8">
              <w:rPr>
                <w:sz w:val="36"/>
                <w:szCs w:val="28"/>
              </w:rPr>
              <w:t xml:space="preserve"> им. Я. Купалы, 2012. — 443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ил. — Библиография: с. 357—371, 108 назв.</w:t>
            </w:r>
          </w:p>
        </w:tc>
        <w:tc>
          <w:tcPr>
            <w:tcW w:w="3261" w:type="dxa"/>
            <w:vAlign w:val="center"/>
          </w:tcPr>
          <w:p w:rsidR="00DA0949" w:rsidRPr="002F15D3" w:rsidRDefault="00DA0949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65.04(4Беи)</w:t>
            </w:r>
          </w:p>
        </w:tc>
        <w:tc>
          <w:tcPr>
            <w:tcW w:w="2409" w:type="dxa"/>
            <w:vAlign w:val="center"/>
          </w:tcPr>
          <w:p w:rsidR="00DA0949" w:rsidRPr="002F15D3" w:rsidRDefault="00482BEA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 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DA0949" w:rsidRPr="002F15D3" w:rsidRDefault="004B72CF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574492AD" wp14:editId="7CBBEB35">
                  <wp:extent cx="1742400" cy="2469600"/>
                  <wp:effectExtent l="0" t="0" r="0" b="6985"/>
                  <wp:docPr id="63" name="Рисунок 63" descr="d:\МЕТОДИЧЕСКАЯ РАБОТА\САЙТ. БИБЛИОТЕКА\НОВЫЕ ПОСТУПЛЕНИЯ\Новые поступления 2013 февраль\фото\SDC12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МЕТОДИЧЕСКАЯ РАБОТА\САЙТ. БИБЛИОТЕКА\НОВЫЕ ПОСТУПЛЕНИЯ\Новые поступления 2013 февраль\фото\SDC127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13" t="7593" r="10259" b="8232"/>
                          <a:stretch/>
                        </pic:blipFill>
                        <pic:spPr bwMode="auto">
                          <a:xfrm>
                            <a:off x="0" y="0"/>
                            <a:ext cx="1742400" cy="24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DA0949" w:rsidRPr="00726CA8" w:rsidRDefault="00482BEA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Национальная экономика Беларуси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курс лекций / Министерство образования Республики Беларусь, Учреждение образования "Могилевский государственный университет им. А. А. Кулешова" ; автор-составитель Т. Ф. Балашова.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118, [1] с. — Библиография: с. 117, 15 назв.</w:t>
            </w:r>
          </w:p>
        </w:tc>
        <w:tc>
          <w:tcPr>
            <w:tcW w:w="3261" w:type="dxa"/>
            <w:vAlign w:val="center"/>
          </w:tcPr>
          <w:p w:rsidR="00DA0949" w:rsidRPr="002F15D3" w:rsidRDefault="00482BEA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65.9(4Беи</w:t>
            </w:r>
            <w:proofErr w:type="gramStart"/>
            <w:r w:rsidRPr="002F15D3">
              <w:rPr>
                <w:sz w:val="28"/>
                <w:szCs w:val="28"/>
              </w:rPr>
              <w:t>)я</w:t>
            </w:r>
            <w:proofErr w:type="gramEnd"/>
            <w:r w:rsidRPr="002F15D3">
              <w:rPr>
                <w:sz w:val="28"/>
                <w:szCs w:val="28"/>
              </w:rPr>
              <w:t>73</w:t>
            </w:r>
          </w:p>
        </w:tc>
        <w:tc>
          <w:tcPr>
            <w:tcW w:w="2409" w:type="dxa"/>
            <w:vAlign w:val="center"/>
          </w:tcPr>
          <w:p w:rsidR="00DA0949" w:rsidRPr="002F15D3" w:rsidRDefault="00482BEA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DA0949" w:rsidRPr="002F15D3" w:rsidRDefault="00395279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503B53D4" wp14:editId="0F0BC45C">
                  <wp:extent cx="1717200" cy="2458800"/>
                  <wp:effectExtent l="0" t="0" r="0" b="0"/>
                  <wp:docPr id="64" name="Рисунок 64" descr="d:\МЕТОДИЧЕСКАЯ РАБОТА\САЙТ. БИБЛИОТЕКА\НОВЫЕ ПОСТУПЛЕНИЯ\Новые поступления 2013 февраль\фото\SDC127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МЕТОДИЧЕСКАЯ РАБОТА\САЙТ. БИБЛИОТЕКА\НОВЫЕ ПОСТУПЛЕНИЯ\Новые поступления 2013 февраль\фото\SDC127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35" t="8984" r="11447" b="7135"/>
                          <a:stretch/>
                        </pic:blipFill>
                        <pic:spPr bwMode="auto">
                          <a:xfrm>
                            <a:off x="0" y="0"/>
                            <a:ext cx="1717200" cy="24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DA0949" w:rsidRPr="00726CA8" w:rsidRDefault="00482BEA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Современные концепции и методы управления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монография / [О. </w:t>
            </w:r>
            <w:proofErr w:type="spellStart"/>
            <w:r w:rsidRPr="00726CA8">
              <w:rPr>
                <w:sz w:val="36"/>
                <w:szCs w:val="28"/>
              </w:rPr>
              <w:t>Шамов</w:t>
            </w:r>
            <w:proofErr w:type="spellEnd"/>
            <w:r w:rsidRPr="00726CA8">
              <w:rPr>
                <w:sz w:val="36"/>
                <w:szCs w:val="28"/>
              </w:rPr>
              <w:t>,</w:t>
            </w:r>
            <w:r w:rsidR="00BA2435" w:rsidRPr="00726CA8">
              <w:rPr>
                <w:sz w:val="36"/>
                <w:szCs w:val="28"/>
              </w:rPr>
              <w:t xml:space="preserve"> В. Матвейчук, Ли </w:t>
            </w:r>
            <w:proofErr w:type="spellStart"/>
            <w:r w:rsidR="00BA2435" w:rsidRPr="00726CA8">
              <w:rPr>
                <w:sz w:val="36"/>
                <w:szCs w:val="28"/>
              </w:rPr>
              <w:t>Чон</w:t>
            </w:r>
            <w:proofErr w:type="spellEnd"/>
            <w:r w:rsidR="00BA2435" w:rsidRPr="00726CA8">
              <w:rPr>
                <w:sz w:val="36"/>
                <w:szCs w:val="28"/>
              </w:rPr>
              <w:t> Ку, И. </w:t>
            </w:r>
            <w:proofErr w:type="spellStart"/>
            <w:r w:rsidR="00BA2435" w:rsidRPr="00726CA8">
              <w:rPr>
                <w:sz w:val="36"/>
                <w:szCs w:val="28"/>
              </w:rPr>
              <w:t>Иончик</w:t>
            </w:r>
            <w:proofErr w:type="spellEnd"/>
            <w:r w:rsidR="00BA2435" w:rsidRPr="00726CA8">
              <w:rPr>
                <w:sz w:val="36"/>
                <w:szCs w:val="28"/>
              </w:rPr>
              <w:t>, У. </w:t>
            </w:r>
            <w:proofErr w:type="spellStart"/>
            <w:r w:rsidR="00BA2435" w:rsidRPr="00726CA8">
              <w:rPr>
                <w:sz w:val="36"/>
                <w:szCs w:val="28"/>
              </w:rPr>
              <w:t>Кобылиньска</w:t>
            </w:r>
            <w:proofErr w:type="spellEnd"/>
            <w:r w:rsidR="00BA2435" w:rsidRPr="00726CA8">
              <w:rPr>
                <w:sz w:val="36"/>
                <w:szCs w:val="28"/>
              </w:rPr>
              <w:t>, С. </w:t>
            </w:r>
            <w:proofErr w:type="spellStart"/>
            <w:r w:rsidR="00BA2435" w:rsidRPr="00726CA8">
              <w:rPr>
                <w:sz w:val="36"/>
                <w:szCs w:val="28"/>
              </w:rPr>
              <w:t>Сачыньска-Сокул</w:t>
            </w:r>
            <w:proofErr w:type="spellEnd"/>
            <w:r w:rsidR="00BA2435" w:rsidRPr="00726CA8">
              <w:rPr>
                <w:sz w:val="36"/>
                <w:szCs w:val="28"/>
              </w:rPr>
              <w:t>, А. </w:t>
            </w:r>
            <w:proofErr w:type="spellStart"/>
            <w:r w:rsidR="00BA2435" w:rsidRPr="00726CA8">
              <w:rPr>
                <w:sz w:val="36"/>
                <w:szCs w:val="28"/>
              </w:rPr>
              <w:t>Томашук</w:t>
            </w:r>
            <w:proofErr w:type="spellEnd"/>
            <w:r w:rsidR="00BA2435" w:rsidRPr="00726CA8">
              <w:rPr>
                <w:sz w:val="36"/>
                <w:szCs w:val="28"/>
              </w:rPr>
              <w:t>] ; Учреждение образования "Гродненский государственный университет имени Янки Купалы" ; под научной редакцией О. Шамова, В. Матвейчука. — Гродно</w:t>
            </w:r>
            <w:proofErr w:type="gramStart"/>
            <w:r w:rsidR="00BA2435" w:rsidRPr="00726CA8">
              <w:rPr>
                <w:sz w:val="36"/>
                <w:szCs w:val="28"/>
              </w:rPr>
              <w:t xml:space="preserve"> :</w:t>
            </w:r>
            <w:proofErr w:type="gramEnd"/>
            <w:r w:rsidR="00BA2435" w:rsidRPr="00726CA8">
              <w:rPr>
                <w:sz w:val="36"/>
                <w:szCs w:val="28"/>
              </w:rPr>
              <w:t xml:space="preserve"> </w:t>
            </w:r>
            <w:proofErr w:type="spellStart"/>
            <w:r w:rsidR="00BA2435" w:rsidRPr="00726CA8">
              <w:rPr>
                <w:sz w:val="36"/>
                <w:szCs w:val="28"/>
              </w:rPr>
              <w:t>ГрГУ</w:t>
            </w:r>
            <w:proofErr w:type="spellEnd"/>
            <w:r w:rsidR="00BA2435" w:rsidRPr="00726CA8">
              <w:rPr>
                <w:sz w:val="36"/>
                <w:szCs w:val="28"/>
              </w:rPr>
              <w:t xml:space="preserve"> им. Я. Купалы, 2011. —309 с. — Библиография: с. 307—308, 20 назв.</w:t>
            </w:r>
          </w:p>
        </w:tc>
        <w:tc>
          <w:tcPr>
            <w:tcW w:w="3261" w:type="dxa"/>
            <w:vAlign w:val="center"/>
          </w:tcPr>
          <w:p w:rsidR="00DA0949" w:rsidRPr="002F15D3" w:rsidRDefault="00BA2435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65.29</w:t>
            </w:r>
          </w:p>
        </w:tc>
        <w:tc>
          <w:tcPr>
            <w:tcW w:w="2409" w:type="dxa"/>
            <w:vAlign w:val="center"/>
          </w:tcPr>
          <w:p w:rsidR="00DA0949" w:rsidRPr="002F15D3" w:rsidRDefault="00BA2435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66 ПОЛИТИКА. ПОЛИТИЧЕСКИЕ НАУКИ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87F92" w:rsidRPr="002F15D3" w:rsidRDefault="00395279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1B284E3" wp14:editId="18A0DB00">
                  <wp:extent cx="1699200" cy="2401200"/>
                  <wp:effectExtent l="0" t="0" r="0" b="0"/>
                  <wp:docPr id="65" name="Рисунок 65" descr="d:\МЕТОДИЧЕСКАЯ РАБОТА\САЙТ. БИБЛИОТЕКА\НОВЫЕ ПОСТУПЛЕНИЯ\Новые поступления 2013 февраль\фото\SDC127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МЕТОДИЧЕСКАЯ РАБОТА\САЙТ. БИБЛИОТЕКА\НОВЫЕ ПОСТУПЛЕНИЯ\Новые поступления 2013 февраль\фото\SDC127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43" t="3884" r="8122" b="8292"/>
                          <a:stretch/>
                        </pic:blipFill>
                        <pic:spPr bwMode="auto">
                          <a:xfrm>
                            <a:off x="0" y="0"/>
                            <a:ext cx="1699200" cy="240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87F92" w:rsidRPr="00726CA8" w:rsidRDefault="00BA2435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Внешняя политики Республики Беларусь в 2000-е годы / [Ю. И. Малевич, Ф. З. Прибытковский, А. А. Розанов, А. В. </w:t>
            </w:r>
            <w:proofErr w:type="spellStart"/>
            <w:r w:rsidRPr="00726CA8">
              <w:rPr>
                <w:sz w:val="36"/>
                <w:szCs w:val="28"/>
              </w:rPr>
              <w:t>Русакович</w:t>
            </w:r>
            <w:proofErr w:type="spellEnd"/>
            <w:r w:rsidRPr="00726CA8">
              <w:rPr>
                <w:sz w:val="36"/>
                <w:szCs w:val="28"/>
              </w:rPr>
              <w:t xml:space="preserve">, А. В. Селиванов, </w:t>
            </w:r>
            <w:r w:rsidR="00BC18B1" w:rsidRPr="00726CA8">
              <w:rPr>
                <w:sz w:val="36"/>
                <w:szCs w:val="28"/>
              </w:rPr>
              <w:t>Е. А. </w:t>
            </w:r>
            <w:proofErr w:type="spellStart"/>
            <w:r w:rsidR="00BC18B1" w:rsidRPr="00726CA8">
              <w:rPr>
                <w:sz w:val="36"/>
                <w:szCs w:val="28"/>
              </w:rPr>
              <w:t>Семак</w:t>
            </w:r>
            <w:proofErr w:type="spellEnd"/>
            <w:r w:rsidR="00BC18B1" w:rsidRPr="00726CA8">
              <w:rPr>
                <w:sz w:val="36"/>
                <w:szCs w:val="28"/>
              </w:rPr>
              <w:t>, В. Е. </w:t>
            </w:r>
            <w:proofErr w:type="spellStart"/>
            <w:r w:rsidR="00BC18B1" w:rsidRPr="00726CA8">
              <w:rPr>
                <w:sz w:val="36"/>
                <w:szCs w:val="28"/>
              </w:rPr>
              <w:t>Снапковский</w:t>
            </w:r>
            <w:proofErr w:type="spellEnd"/>
            <w:r w:rsidR="00BC18B1" w:rsidRPr="00726CA8">
              <w:rPr>
                <w:sz w:val="36"/>
                <w:szCs w:val="28"/>
              </w:rPr>
              <w:t>, А. В. Тихомиров, В. В. </w:t>
            </w:r>
            <w:proofErr w:type="spellStart"/>
            <w:r w:rsidR="00BC18B1" w:rsidRPr="00726CA8">
              <w:rPr>
                <w:sz w:val="36"/>
                <w:szCs w:val="28"/>
              </w:rPr>
              <w:t>Фрольцов</w:t>
            </w:r>
            <w:proofErr w:type="spellEnd"/>
            <w:r w:rsidR="00BC18B1" w:rsidRPr="00726CA8">
              <w:rPr>
                <w:sz w:val="36"/>
                <w:szCs w:val="28"/>
              </w:rPr>
              <w:t>, А. А. </w:t>
            </w:r>
            <w:proofErr w:type="spellStart"/>
            <w:r w:rsidR="00BC18B1" w:rsidRPr="00726CA8">
              <w:rPr>
                <w:sz w:val="36"/>
                <w:szCs w:val="28"/>
              </w:rPr>
              <w:t>Челядинский</w:t>
            </w:r>
            <w:proofErr w:type="spellEnd"/>
            <w:r w:rsidR="00BC18B1" w:rsidRPr="00726CA8">
              <w:rPr>
                <w:sz w:val="36"/>
                <w:szCs w:val="28"/>
              </w:rPr>
              <w:t>, М. В. Шевелева</w:t>
            </w:r>
            <w:proofErr w:type="gramStart"/>
            <w:r w:rsidR="00BC18B1" w:rsidRPr="00726CA8">
              <w:rPr>
                <w:sz w:val="36"/>
                <w:szCs w:val="28"/>
              </w:rPr>
              <w:t xml:space="preserve"> ;</w:t>
            </w:r>
            <w:proofErr w:type="gramEnd"/>
            <w:r w:rsidR="00BC18B1" w:rsidRPr="00726CA8">
              <w:rPr>
                <w:sz w:val="36"/>
                <w:szCs w:val="28"/>
              </w:rPr>
              <w:t xml:space="preserve"> под редакцией А. В. </w:t>
            </w:r>
            <w:proofErr w:type="spellStart"/>
            <w:r w:rsidR="00BC18B1" w:rsidRPr="00726CA8">
              <w:rPr>
                <w:sz w:val="36"/>
                <w:szCs w:val="28"/>
              </w:rPr>
              <w:t>Шарапо</w:t>
            </w:r>
            <w:proofErr w:type="spellEnd"/>
            <w:r w:rsidR="00BC18B1" w:rsidRPr="00726CA8">
              <w:rPr>
                <w:sz w:val="36"/>
                <w:szCs w:val="28"/>
              </w:rPr>
              <w:t xml:space="preserve">]. — </w:t>
            </w:r>
            <w:r w:rsidR="003D6726" w:rsidRPr="00726CA8">
              <w:rPr>
                <w:sz w:val="36"/>
                <w:szCs w:val="28"/>
              </w:rPr>
              <w:t>Минск</w:t>
            </w:r>
            <w:proofErr w:type="gramStart"/>
            <w:r w:rsidR="003D6726" w:rsidRPr="00726CA8">
              <w:rPr>
                <w:sz w:val="36"/>
                <w:szCs w:val="28"/>
              </w:rPr>
              <w:t xml:space="preserve"> :</w:t>
            </w:r>
            <w:proofErr w:type="gramEnd"/>
            <w:r w:rsidR="003D6726" w:rsidRPr="00726CA8">
              <w:rPr>
                <w:sz w:val="36"/>
                <w:szCs w:val="28"/>
              </w:rPr>
              <w:t xml:space="preserve"> БГУ, 2011. — 82, [2] с.</w:t>
            </w:r>
          </w:p>
        </w:tc>
        <w:tc>
          <w:tcPr>
            <w:tcW w:w="3261" w:type="dxa"/>
            <w:vAlign w:val="center"/>
          </w:tcPr>
          <w:p w:rsidR="00987F92" w:rsidRPr="002F15D3" w:rsidRDefault="003D6726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66.4(4Беи)</w:t>
            </w:r>
          </w:p>
        </w:tc>
        <w:tc>
          <w:tcPr>
            <w:tcW w:w="2409" w:type="dxa"/>
            <w:vAlign w:val="center"/>
          </w:tcPr>
          <w:p w:rsidR="00987F92" w:rsidRPr="002F15D3" w:rsidRDefault="003D6726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87F92" w:rsidRPr="002F15D3" w:rsidRDefault="00395279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DFE3D01" wp14:editId="4D773D6F">
                  <wp:extent cx="1681200" cy="2307600"/>
                  <wp:effectExtent l="0" t="0" r="0" b="0"/>
                  <wp:docPr id="66" name="Рисунок 66" descr="d:\МЕТОДИЧЕСКАЯ РАБОТА\САЙТ. БИБЛИОТЕКА\НОВЫЕ ПОСТУПЛЕНИЯ\Новые поступления 2013 февраль\фото\SDC12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МЕТОДИЧЕСКАЯ РАБОТА\САЙТ. БИБЛИОТЕКА\НОВЫЕ ПОСТУПЛЕНИЯ\Новые поступления 2013 февраль\фото\SDC1272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66" t="8172" r="10954" b="7594"/>
                          <a:stretch/>
                        </pic:blipFill>
                        <pic:spPr bwMode="auto">
                          <a:xfrm>
                            <a:off x="0" y="0"/>
                            <a:ext cx="1681200" cy="230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87F92" w:rsidRPr="00726CA8" w:rsidRDefault="003D6726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Шимов</w:t>
            </w:r>
            <w:proofErr w:type="spellEnd"/>
            <w:r w:rsidRPr="00726CA8">
              <w:rPr>
                <w:sz w:val="36"/>
                <w:szCs w:val="28"/>
              </w:rPr>
              <w:t>, В. В. Беларусь, Россия, Украина в цивилизационной и геополитической динамике / В. В. </w:t>
            </w:r>
            <w:proofErr w:type="spellStart"/>
            <w:r w:rsidRPr="00726CA8">
              <w:rPr>
                <w:sz w:val="36"/>
                <w:szCs w:val="28"/>
              </w:rPr>
              <w:t>Шимов</w:t>
            </w:r>
            <w:proofErr w:type="spellEnd"/>
            <w:r w:rsidRPr="00726CA8">
              <w:rPr>
                <w:sz w:val="36"/>
                <w:szCs w:val="28"/>
              </w:rPr>
              <w:t>. — Минск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БГУ, 2010. — 154, [1] с. — Библиография: с. 142—153, 166 назв.</w:t>
            </w:r>
          </w:p>
        </w:tc>
        <w:tc>
          <w:tcPr>
            <w:tcW w:w="3261" w:type="dxa"/>
            <w:vAlign w:val="center"/>
          </w:tcPr>
          <w:p w:rsidR="00987F92" w:rsidRPr="002F15D3" w:rsidRDefault="003D6726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66.4</w:t>
            </w:r>
          </w:p>
        </w:tc>
        <w:tc>
          <w:tcPr>
            <w:tcW w:w="2409" w:type="dxa"/>
            <w:vAlign w:val="center"/>
          </w:tcPr>
          <w:p w:rsidR="00987F92" w:rsidRPr="002F15D3" w:rsidRDefault="003D6726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67 ПРАВО. ЮРИДИЧЕСКИЕ НАУКИ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87F92" w:rsidRPr="002F15D3" w:rsidRDefault="00395279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12BAA6D" wp14:editId="2335EBF8">
                  <wp:extent cx="1753200" cy="2451600"/>
                  <wp:effectExtent l="0" t="0" r="0" b="6350"/>
                  <wp:docPr id="67" name="Рисунок 67" descr="d:\МЕТОДИЧЕСКАЯ РАБОТА\САЙТ. БИБЛИОТЕКА\НОВЫЕ ПОСТУПЛЕНИЯ\Новые поступления 2013 февраль\фото\SDC127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:\МЕТОДИЧЕСКАЯ РАБОТА\САЙТ. БИБЛИОТЕКА\НОВЫЕ ПОСТУПЛЕНИЯ\Новые поступления 2013 февраль\фото\SDC127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02" t="9738" r="11805" b="6725"/>
                          <a:stretch/>
                        </pic:blipFill>
                        <pic:spPr bwMode="auto">
                          <a:xfrm>
                            <a:off x="0" y="0"/>
                            <a:ext cx="1753200" cy="24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87F92" w:rsidRPr="00726CA8" w:rsidRDefault="003D6726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Лазутина</w:t>
            </w:r>
            <w:proofErr w:type="spellEnd"/>
            <w:r w:rsidRPr="00726CA8">
              <w:rPr>
                <w:sz w:val="36"/>
                <w:szCs w:val="28"/>
              </w:rPr>
              <w:t>, Л. Ф. Исполнение судебных постановлений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курс лекций / Л. Ф. </w:t>
            </w:r>
            <w:proofErr w:type="spellStart"/>
            <w:r w:rsidRPr="00726CA8">
              <w:rPr>
                <w:sz w:val="36"/>
                <w:szCs w:val="28"/>
              </w:rPr>
              <w:t>Лазутина</w:t>
            </w:r>
            <w:proofErr w:type="spellEnd"/>
            <w:r w:rsidRPr="00726CA8">
              <w:rPr>
                <w:sz w:val="36"/>
                <w:szCs w:val="28"/>
              </w:rPr>
              <w:t xml:space="preserve">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57 , [2] с. — Библиография: с. 57—58</w:t>
            </w:r>
            <w:r w:rsidR="00B66F2E" w:rsidRPr="00726CA8">
              <w:rPr>
                <w:sz w:val="36"/>
                <w:szCs w:val="28"/>
              </w:rPr>
              <w:t>, 44 назв.</w:t>
            </w:r>
          </w:p>
        </w:tc>
        <w:tc>
          <w:tcPr>
            <w:tcW w:w="3261" w:type="dxa"/>
            <w:vAlign w:val="center"/>
          </w:tcPr>
          <w:p w:rsidR="00987F92" w:rsidRPr="002F15D3" w:rsidRDefault="00B66F2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67.410я73</w:t>
            </w:r>
          </w:p>
        </w:tc>
        <w:tc>
          <w:tcPr>
            <w:tcW w:w="2409" w:type="dxa"/>
            <w:vAlign w:val="center"/>
          </w:tcPr>
          <w:p w:rsidR="00987F92" w:rsidRPr="002F15D3" w:rsidRDefault="00B66F2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87F92" w:rsidRPr="002F15D3" w:rsidRDefault="0087653B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6AA50CC" wp14:editId="2EEA9BCB">
                  <wp:extent cx="1731600" cy="2426400"/>
                  <wp:effectExtent l="0" t="0" r="2540" b="0"/>
                  <wp:docPr id="68" name="Рисунок 68" descr="d:\МЕТОДИЧЕСКАЯ РАБОТА\САЙТ. БИБЛИОТЕКА\НОВЫЕ ПОСТУПЛЕНИЯ\Новые поступления 2013 февраль\фото\SDC12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d:\МЕТОДИЧЕСКАЯ РАБОТА\САЙТ. БИБЛИОТЕКА\НОВЫЕ ПОСТУПЛЕНИЯ\Новые поступления 2013 февраль\фото\SDC127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66" t="10317" r="10569" b="6957"/>
                          <a:stretch/>
                        </pic:blipFill>
                        <pic:spPr bwMode="auto">
                          <a:xfrm>
                            <a:off x="0" y="0"/>
                            <a:ext cx="1731600" cy="242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87F92" w:rsidRPr="00726CA8" w:rsidRDefault="00B66F2E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Свобода совести в международном и зарубежном праве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сборник документов / Министерство образования Республики Беларусь, Учреждение образования "Могилевский государственный университет им. А. А. Кулешова" ; автор-составитель В. В. Старостенко.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238, [1] с.</w:t>
            </w:r>
          </w:p>
        </w:tc>
        <w:tc>
          <w:tcPr>
            <w:tcW w:w="3261" w:type="dxa"/>
            <w:vAlign w:val="center"/>
          </w:tcPr>
          <w:p w:rsidR="00987F92" w:rsidRPr="002F15D3" w:rsidRDefault="00B66F2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67.400.1</w:t>
            </w:r>
          </w:p>
        </w:tc>
        <w:tc>
          <w:tcPr>
            <w:tcW w:w="2409" w:type="dxa"/>
            <w:vAlign w:val="center"/>
          </w:tcPr>
          <w:p w:rsidR="00987F92" w:rsidRPr="002F15D3" w:rsidRDefault="00B66F2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71 КУЛЬТУРА. КУЛЬТУРОЛОГИЯ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87F92" w:rsidRPr="002F15D3" w:rsidRDefault="00B70199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8C35C92" wp14:editId="19C30670">
                  <wp:extent cx="1663200" cy="2466000"/>
                  <wp:effectExtent l="0" t="0" r="0" b="0"/>
                  <wp:docPr id="1" name="Рисунок 1" descr="d:\МЕТОДИЧЕСКАЯ РАБОТА\САЙТ. БИБЛИОТЕКА\НОВЫЕ ПОСТУПЛЕНИЯ\Новые поступления 2013 февраль\фото\SDC12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МЕТОДИЧЕСКАЯ РАБОТА\САЙТ. БИБЛИОТЕКА\НОВЫЕ ПОСТУПЛЕНИЯ\Новые поступления 2013 февраль\фото\SDC127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28" t="11070" r="10905" b="4873"/>
                          <a:stretch/>
                        </pic:blipFill>
                        <pic:spPr bwMode="auto">
                          <a:xfrm>
                            <a:off x="0" y="0"/>
                            <a:ext cx="1663200" cy="246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87F92" w:rsidRPr="00726CA8" w:rsidRDefault="00B66F2E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Сидорович, Л. Н. Культурология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практикум :</w:t>
            </w:r>
            <w:r w:rsidR="007D3A4B" w:rsidRPr="00726CA8">
              <w:rPr>
                <w:sz w:val="36"/>
                <w:szCs w:val="28"/>
              </w:rPr>
              <w:t xml:space="preserve"> </w:t>
            </w:r>
            <w:r w:rsidRPr="00726CA8">
              <w:rPr>
                <w:sz w:val="36"/>
                <w:szCs w:val="28"/>
              </w:rPr>
              <w:t>для студентов дневной и заочной форм обучения специальностей "Правоведение" и "Менеджмент" / [Сидорович Людмила Николаевна] ; Учреждение образования Федерации профсоюзов Беларуси "Международный университет "МИТСО"", Витебский филиал, Факультет экономики и права, Кафедра социально-гуманитарных дисциплин</w:t>
            </w:r>
            <w:r w:rsidR="007D3A4B" w:rsidRPr="00726CA8">
              <w:rPr>
                <w:sz w:val="36"/>
                <w:szCs w:val="28"/>
              </w:rPr>
              <w:t>. — Витебск, 2012. — 78, — 78, 3 с. обл. — Библиография: с. 77—79, 57 назв.</w:t>
            </w:r>
          </w:p>
        </w:tc>
        <w:tc>
          <w:tcPr>
            <w:tcW w:w="3261" w:type="dxa"/>
            <w:vAlign w:val="center"/>
          </w:tcPr>
          <w:p w:rsidR="00987F92" w:rsidRPr="002F15D3" w:rsidRDefault="007D3A4B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71.0я73</w:t>
            </w:r>
          </w:p>
        </w:tc>
        <w:tc>
          <w:tcPr>
            <w:tcW w:w="2409" w:type="dxa"/>
            <w:vAlign w:val="center"/>
          </w:tcPr>
          <w:p w:rsidR="00987F92" w:rsidRPr="002F15D3" w:rsidRDefault="007D3A4B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87F92" w:rsidRPr="002F15D3" w:rsidRDefault="00B70199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9DAAF68" wp14:editId="058815E1">
                  <wp:extent cx="1699200" cy="2430000"/>
                  <wp:effectExtent l="0" t="0" r="0" b="8890"/>
                  <wp:docPr id="3" name="Рисунок 3" descr="d:\МЕТОДИЧЕСКАЯ РАБОТА\САЙТ. БИБЛИОТЕКА\НОВЫЕ ПОСТУПЛЕНИЯ\Новые поступления 2013 февраль\фото\SDC12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МЕТОДИЧЕСКАЯ РАБОТА\САЙТ. БИБЛИОТЕКА\НОВЫЕ ПОСТУПЛЕНИЯ\Новые поступления 2013 февраль\фото\SDC127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35" t="11940" r="12298" b="5164"/>
                          <a:stretch/>
                        </pic:blipFill>
                        <pic:spPr bwMode="auto">
                          <a:xfrm>
                            <a:off x="0" y="0"/>
                            <a:ext cx="1699200" cy="243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87F92" w:rsidRPr="00726CA8" w:rsidRDefault="007D3A4B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Токова</w:t>
            </w:r>
            <w:proofErr w:type="spellEnd"/>
            <w:r w:rsidRPr="00726CA8">
              <w:rPr>
                <w:sz w:val="36"/>
                <w:szCs w:val="28"/>
              </w:rPr>
              <w:t>, Н. Ю. Молодежная субкультура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учебно-методические материалы / Н. Ю. </w:t>
            </w:r>
            <w:proofErr w:type="spellStart"/>
            <w:r w:rsidRPr="00726CA8">
              <w:rPr>
                <w:sz w:val="36"/>
                <w:szCs w:val="28"/>
              </w:rPr>
              <w:t>Токова</w:t>
            </w:r>
            <w:proofErr w:type="spellEnd"/>
            <w:r w:rsidRPr="00726CA8">
              <w:rPr>
                <w:sz w:val="36"/>
                <w:szCs w:val="28"/>
              </w:rPr>
              <w:t xml:space="preserve">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39, [1] с. — Библиография: с. 10, 29 назв.</w:t>
            </w:r>
          </w:p>
        </w:tc>
        <w:tc>
          <w:tcPr>
            <w:tcW w:w="3261" w:type="dxa"/>
            <w:vAlign w:val="center"/>
          </w:tcPr>
          <w:p w:rsidR="00987F92" w:rsidRPr="002F15D3" w:rsidRDefault="007D3A4B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71.05</w:t>
            </w:r>
          </w:p>
        </w:tc>
        <w:tc>
          <w:tcPr>
            <w:tcW w:w="2409" w:type="dxa"/>
            <w:vAlign w:val="center"/>
          </w:tcPr>
          <w:p w:rsidR="00987F92" w:rsidRPr="002F15D3" w:rsidRDefault="007D3A4B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74 ОБРАЗОВАНИЕ. ПЕДАГОГИЧЕСКАЯ НАУКА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2"/>
                <w:szCs w:val="28"/>
              </w:rPr>
            </w:pPr>
            <w:r w:rsidRPr="00E22EDC">
              <w:rPr>
                <w:b/>
                <w:sz w:val="32"/>
                <w:szCs w:val="28"/>
              </w:rPr>
              <w:t>74.1 Дошкольное воспитание. Дошкольная педагогика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87F92" w:rsidRPr="002F15D3" w:rsidRDefault="009727E5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3BA2257" wp14:editId="46C44D1B">
                  <wp:extent cx="1738800" cy="2408400"/>
                  <wp:effectExtent l="0" t="0" r="0" b="0"/>
                  <wp:docPr id="69" name="Рисунок 69" descr="d:\МЕТОДИЧЕСКАЯ РАБОТА\САЙТ. БИБЛИОТЕКА\НОВЫЕ ПОСТУПЛЕНИЯ\Новые поступления 2013 февраль\фото\SDC127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МЕТОДИЧЕСКАЯ РАБОТА\САЙТ. БИБЛИОТЕКА\НОВЫЕ ПОСТУПЛЕНИЯ\Новые поступления 2013 февраль\фото\SDC1271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08" t="10838" r="8121" b="7077"/>
                          <a:stretch/>
                        </pic:blipFill>
                        <pic:spPr bwMode="auto">
                          <a:xfrm>
                            <a:off x="0" y="0"/>
                            <a:ext cx="1738800" cy="240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87F92" w:rsidRPr="00726CA8" w:rsidRDefault="00E7762F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Джанашиа</w:t>
            </w:r>
            <w:proofErr w:type="spellEnd"/>
            <w:r w:rsidRPr="00726CA8">
              <w:rPr>
                <w:sz w:val="36"/>
                <w:szCs w:val="28"/>
              </w:rPr>
              <w:t>, А. З. Теория и методика формирования элементарных математических представлений у детей дошкольного возраста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учебно-методические материалы / А. З. </w:t>
            </w:r>
            <w:proofErr w:type="spellStart"/>
            <w:r w:rsidRPr="00726CA8">
              <w:rPr>
                <w:sz w:val="36"/>
                <w:szCs w:val="28"/>
              </w:rPr>
              <w:t>Джанашиа</w:t>
            </w:r>
            <w:proofErr w:type="spellEnd"/>
            <w:r w:rsidRPr="00726CA8">
              <w:rPr>
                <w:sz w:val="36"/>
                <w:szCs w:val="28"/>
              </w:rPr>
              <w:t>, Т. И. Лобан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201, [1] с.</w:t>
            </w:r>
          </w:p>
        </w:tc>
        <w:tc>
          <w:tcPr>
            <w:tcW w:w="3261" w:type="dxa"/>
            <w:vAlign w:val="center"/>
          </w:tcPr>
          <w:p w:rsidR="00987F92" w:rsidRPr="002F15D3" w:rsidRDefault="00E7762F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74.102.13</w:t>
            </w:r>
          </w:p>
        </w:tc>
        <w:tc>
          <w:tcPr>
            <w:tcW w:w="2409" w:type="dxa"/>
            <w:vAlign w:val="center"/>
          </w:tcPr>
          <w:p w:rsidR="00987F92" w:rsidRPr="002F15D3" w:rsidRDefault="00E7762F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E6600D" w:rsidRPr="002F15D3" w:rsidRDefault="009727E5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3CED50E" wp14:editId="60D06887">
                  <wp:extent cx="1814400" cy="2530800"/>
                  <wp:effectExtent l="0" t="0" r="0" b="3175"/>
                  <wp:docPr id="73" name="Рисунок 73" descr="d:\МЕТОДИЧЕСКАЯ РАБОТА\САЙТ. БИБЛИОТЕКА\НОВЫЕ ПОСТУПЛЕНИЯ\Новые поступления 2013 февраль\фото\SDC127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МЕТОДИЧЕСКАЯ РАБОТА\САЙТ. БИБЛИОТЕКА\НОВЫЕ ПОСТУПЛЕНИЯ\Новые поступления 2013 февраль\фото\SDC127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34" t="6144" r="10596" b="7598"/>
                          <a:stretch/>
                        </pic:blipFill>
                        <pic:spPr bwMode="auto">
                          <a:xfrm>
                            <a:off x="0" y="0"/>
                            <a:ext cx="1814400" cy="253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E6600D" w:rsidRPr="00726CA8" w:rsidRDefault="00E7762F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Управление дошкольным образованием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хрестоматия для студентов специальности "Дошкольное образование" / Учреждение образования "Брестский государственный университет имени А. С. Пушкина" ; [составитель Г. Н. </w:t>
            </w:r>
            <w:proofErr w:type="spellStart"/>
            <w:r w:rsidRPr="00726CA8">
              <w:rPr>
                <w:sz w:val="36"/>
                <w:szCs w:val="28"/>
              </w:rPr>
              <w:t>Казарчук</w:t>
            </w:r>
            <w:proofErr w:type="spellEnd"/>
            <w:r w:rsidRPr="00726CA8">
              <w:rPr>
                <w:sz w:val="36"/>
                <w:szCs w:val="28"/>
              </w:rPr>
              <w:t>]. — Брест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БрГУ</w:t>
            </w:r>
            <w:proofErr w:type="spellEnd"/>
            <w:r w:rsidRPr="00726CA8">
              <w:rPr>
                <w:sz w:val="36"/>
                <w:szCs w:val="28"/>
              </w:rPr>
              <w:t xml:space="preserve"> имени А. С. Пушкина, 2012. — 219 с.</w:t>
            </w:r>
          </w:p>
        </w:tc>
        <w:tc>
          <w:tcPr>
            <w:tcW w:w="3261" w:type="dxa"/>
            <w:vAlign w:val="center"/>
          </w:tcPr>
          <w:p w:rsidR="00E6600D" w:rsidRPr="002F15D3" w:rsidRDefault="00E7762F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74.104</w:t>
            </w:r>
          </w:p>
        </w:tc>
        <w:tc>
          <w:tcPr>
            <w:tcW w:w="2409" w:type="dxa"/>
            <w:vAlign w:val="center"/>
          </w:tcPr>
          <w:p w:rsidR="00E6600D" w:rsidRPr="002F15D3" w:rsidRDefault="00E7762F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2"/>
                <w:szCs w:val="28"/>
              </w:rPr>
            </w:pPr>
            <w:r w:rsidRPr="00E22EDC">
              <w:rPr>
                <w:b/>
                <w:sz w:val="32"/>
                <w:szCs w:val="28"/>
              </w:rPr>
              <w:t>74.2 Общеобразовательная школа. Педагогика школы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87F92" w:rsidRPr="002F15D3" w:rsidRDefault="009727E5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FE1B91B" wp14:editId="3186FC9A">
                  <wp:extent cx="1760400" cy="2502000"/>
                  <wp:effectExtent l="0" t="0" r="0" b="0"/>
                  <wp:docPr id="72" name="Рисунок 72" descr="d:\МЕТОДИЧЕСКАЯ РАБОТА\САЙТ. БИБЛИОТЕКА\НОВЫЕ ПОСТУПЛЕНИЯ\Новые поступления 2013 февраль\фото\SDC12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МЕТОДИЧЕСКАЯ РАБОТА\САЙТ. БИБЛИОТЕКА\НОВЫЕ ПОСТУПЛЕНИЯ\Новые поступления 2013 февраль\фото\SDC127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61" t="7013" r="11988" b="7715"/>
                          <a:stretch/>
                        </pic:blipFill>
                        <pic:spPr bwMode="auto">
                          <a:xfrm>
                            <a:off x="0" y="0"/>
                            <a:ext cx="1760400" cy="250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87F92" w:rsidRPr="00726CA8" w:rsidRDefault="00E7762F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Батан, Л. В. Основы алгоритмизации и программирования в средней школе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методические материалы / Л. В. Батан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79, [3] с.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ил. — Библиография: с. 80, 8 назв.</w:t>
            </w:r>
          </w:p>
        </w:tc>
        <w:tc>
          <w:tcPr>
            <w:tcW w:w="3261" w:type="dxa"/>
            <w:vAlign w:val="center"/>
          </w:tcPr>
          <w:p w:rsidR="00987F92" w:rsidRPr="002F15D3" w:rsidRDefault="00C506D5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74.263.2</w:t>
            </w:r>
          </w:p>
        </w:tc>
        <w:tc>
          <w:tcPr>
            <w:tcW w:w="2409" w:type="dxa"/>
            <w:vAlign w:val="center"/>
          </w:tcPr>
          <w:p w:rsidR="00987F92" w:rsidRPr="002F15D3" w:rsidRDefault="00C506D5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E6600D" w:rsidRPr="002F15D3" w:rsidRDefault="009727E5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29577D7" wp14:editId="5B23290D">
                  <wp:extent cx="1756800" cy="2462400"/>
                  <wp:effectExtent l="0" t="0" r="0" b="0"/>
                  <wp:docPr id="71" name="Рисунок 71" descr="d:\МЕТОДИЧЕСКАЯ РАБОТА\САЙТ. БИБЛИОТЕКА\НОВЫЕ ПОСТУПЛЕНИЯ\Новые поступления 2013 февраль\фото\SDC12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МЕТОДИЧЕСКАЯ РАБОТА\САЙТ. БИБЛИОТЕКА\НОВЫЕ ПОСТУПЛЕНИЯ\Новые поступления 2013 февраль\фото\SDC127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47" t="9157" r="11883" b="6899"/>
                          <a:stretch/>
                        </pic:blipFill>
                        <pic:spPr bwMode="auto">
                          <a:xfrm>
                            <a:off x="0" y="0"/>
                            <a:ext cx="1756800" cy="246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E6600D" w:rsidRPr="00726CA8" w:rsidRDefault="00C506D5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Бесова</w:t>
            </w:r>
            <w:proofErr w:type="spellEnd"/>
            <w:r w:rsidRPr="00726CA8">
              <w:rPr>
                <w:sz w:val="36"/>
                <w:szCs w:val="28"/>
              </w:rPr>
              <w:t>, М. А. Методика воспитательной работы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учебно-методические материалы / М. А. </w:t>
            </w:r>
            <w:proofErr w:type="spellStart"/>
            <w:r w:rsidRPr="00726CA8">
              <w:rPr>
                <w:sz w:val="36"/>
                <w:szCs w:val="28"/>
              </w:rPr>
              <w:t>Бесова</w:t>
            </w:r>
            <w:proofErr w:type="spellEnd"/>
            <w:r w:rsidRPr="00726CA8">
              <w:rPr>
                <w:sz w:val="36"/>
                <w:szCs w:val="28"/>
              </w:rPr>
              <w:t>, Т. П. </w:t>
            </w:r>
            <w:proofErr w:type="spellStart"/>
            <w:r w:rsidRPr="00726CA8">
              <w:rPr>
                <w:sz w:val="36"/>
                <w:szCs w:val="28"/>
              </w:rPr>
              <w:t>Чикиндина</w:t>
            </w:r>
            <w:proofErr w:type="spellEnd"/>
            <w:r w:rsidRPr="00726CA8">
              <w:rPr>
                <w:sz w:val="36"/>
                <w:szCs w:val="28"/>
              </w:rPr>
              <w:t xml:space="preserve">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107, [1] с.</w:t>
            </w:r>
          </w:p>
        </w:tc>
        <w:tc>
          <w:tcPr>
            <w:tcW w:w="3261" w:type="dxa"/>
            <w:vAlign w:val="center"/>
          </w:tcPr>
          <w:p w:rsidR="00E6600D" w:rsidRPr="002F15D3" w:rsidRDefault="00C506D5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74.200</w:t>
            </w:r>
          </w:p>
        </w:tc>
        <w:tc>
          <w:tcPr>
            <w:tcW w:w="2409" w:type="dxa"/>
            <w:vAlign w:val="center"/>
          </w:tcPr>
          <w:p w:rsidR="00E6600D" w:rsidRPr="002F15D3" w:rsidRDefault="00C506D5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87F92" w:rsidRPr="002F15D3" w:rsidRDefault="009727E5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EEACF88" wp14:editId="41287F41">
                  <wp:extent cx="1756800" cy="2530800"/>
                  <wp:effectExtent l="0" t="0" r="0" b="3175"/>
                  <wp:docPr id="70" name="Рисунок 70" descr="d:\МЕТОДИЧЕСКАЯ РАБОТА\САЙТ. БИБЛИОТЕКА\НОВЫЕ ПОСТУПЛЕНИЯ\Новые поступления 2013 февраль\фото\SDC12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МЕТОДИЧЕСКАЯ РАБОТА\САЙТ. БИБЛИОТЕКА\НОВЫЕ ПОСТУПЛЕНИЯ\Новые поступления 2013 февраль\фото\SDC127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13" t="5969" r="8018" b="7826"/>
                          <a:stretch/>
                        </pic:blipFill>
                        <pic:spPr bwMode="auto">
                          <a:xfrm>
                            <a:off x="0" y="0"/>
                            <a:ext cx="1756800" cy="253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87F92" w:rsidRPr="00726CA8" w:rsidRDefault="00C506D5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Девятых, С. Ю. Нравственно-половое воспитание / С. Ю. Девятых. — Минск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РИВШ, 2011. — 76, [1] с. — Библиография: с. 67—75, 154 назв.</w:t>
            </w:r>
          </w:p>
        </w:tc>
        <w:tc>
          <w:tcPr>
            <w:tcW w:w="3261" w:type="dxa"/>
            <w:vAlign w:val="center"/>
          </w:tcPr>
          <w:p w:rsidR="00987F92" w:rsidRPr="002F15D3" w:rsidRDefault="00C506D5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74.200.56</w:t>
            </w:r>
          </w:p>
        </w:tc>
        <w:tc>
          <w:tcPr>
            <w:tcW w:w="2409" w:type="dxa"/>
            <w:vAlign w:val="center"/>
          </w:tcPr>
          <w:p w:rsidR="00987F92" w:rsidRPr="002F15D3" w:rsidRDefault="00C506D5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87F92" w:rsidRPr="002F15D3" w:rsidRDefault="009727E5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9A6BB5A" wp14:editId="1C6E4443">
                  <wp:extent cx="1803600" cy="2566800"/>
                  <wp:effectExtent l="0" t="0" r="6350" b="5080"/>
                  <wp:docPr id="74" name="Рисунок 74" descr="d:\МЕТОДИЧЕСКАЯ РАБОТА\САЙТ. БИБЛИОТЕКА\НОВЫЕ ПОСТУПЛЕНИЯ\Новые поступления 2013 февраль\фото\SDC127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МЕТОДИЧЕСКАЯ РАБОТА\САЙТ. БИБЛИОТЕКА\НОВЫЕ ПОСТУПЛЕНИЯ\Новые поступления 2013 февраль\фото\SDC127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53" t="8230" r="8663" b="4235"/>
                          <a:stretch/>
                        </pic:blipFill>
                        <pic:spPr bwMode="auto">
                          <a:xfrm>
                            <a:off x="0" y="0"/>
                            <a:ext cx="1803600" cy="25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87F92" w:rsidRPr="00726CA8" w:rsidRDefault="00C506D5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Дмитрачкова</w:t>
            </w:r>
            <w:proofErr w:type="spellEnd"/>
            <w:r w:rsidRPr="00726CA8">
              <w:rPr>
                <w:sz w:val="36"/>
                <w:szCs w:val="28"/>
              </w:rPr>
              <w:t>, Л. Я. Методика преподавания иностранного языка: когнитивные карты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пособие для самостоятельной работы студентов / Л. Я. </w:t>
            </w:r>
            <w:proofErr w:type="spellStart"/>
            <w:r w:rsidRPr="00726CA8">
              <w:rPr>
                <w:sz w:val="36"/>
                <w:szCs w:val="28"/>
              </w:rPr>
              <w:t>Дмитрачкова</w:t>
            </w:r>
            <w:proofErr w:type="spellEnd"/>
            <w:r w:rsidRPr="00726CA8">
              <w:rPr>
                <w:sz w:val="36"/>
                <w:szCs w:val="28"/>
              </w:rPr>
              <w:t xml:space="preserve"> ; Учреждение образования "Брестский государственный университет имени А. С. Пушкина". — Брест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БрГУ</w:t>
            </w:r>
            <w:proofErr w:type="spellEnd"/>
            <w:r w:rsidRPr="00726CA8">
              <w:rPr>
                <w:sz w:val="36"/>
                <w:szCs w:val="28"/>
              </w:rPr>
              <w:t xml:space="preserve"> имени А. С. Пушкина, 2011. — 93 с. — Библиография: с. 91—93, 45 назв.</w:t>
            </w:r>
          </w:p>
        </w:tc>
        <w:tc>
          <w:tcPr>
            <w:tcW w:w="3261" w:type="dxa"/>
            <w:vAlign w:val="center"/>
          </w:tcPr>
          <w:p w:rsidR="00987F92" w:rsidRPr="002F15D3" w:rsidRDefault="00C506D5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74.268.1</w:t>
            </w:r>
          </w:p>
        </w:tc>
        <w:tc>
          <w:tcPr>
            <w:tcW w:w="2409" w:type="dxa"/>
            <w:vAlign w:val="center"/>
          </w:tcPr>
          <w:p w:rsidR="00987F92" w:rsidRPr="002F15D3" w:rsidRDefault="00C506D5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E6600D" w:rsidRPr="002F15D3" w:rsidRDefault="009727E5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D3D8CA4" wp14:editId="4D49424C">
                  <wp:extent cx="1753200" cy="2444400"/>
                  <wp:effectExtent l="0" t="0" r="0" b="0"/>
                  <wp:docPr id="75" name="Рисунок 75" descr="d:\МЕТОДИЧЕСКАЯ РАБОТА\САЙТ. БИБЛИОТЕКА\НОВЫЕ ПОСТУПЛЕНИЯ\Новые поступления 2013 февраль\фото\SDC127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МЕТОДИЧЕСКАЯ РАБОТА\САЙТ. БИБЛИОТЕКА\НОВЫЕ ПОСТУПЛЕНИЯ\Новые поступления 2013 февраль\фото\SDC127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81" t="11243" r="11601" b="5337"/>
                          <a:stretch/>
                        </pic:blipFill>
                        <pic:spPr bwMode="auto">
                          <a:xfrm>
                            <a:off x="0" y="0"/>
                            <a:ext cx="1753200" cy="244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E6600D" w:rsidRPr="00726CA8" w:rsidRDefault="00C506D5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Захарова, С. Н. Гендерное воспитание детей и учащейся молодежи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учебно-методическое пособие / С. Н. Захарова, В. В. Чечет. — Минск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БГУ, 2011. — 117, [2] с.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ил. — Библиография: с. 58—59, 17 назв.</w:t>
            </w:r>
          </w:p>
        </w:tc>
        <w:tc>
          <w:tcPr>
            <w:tcW w:w="3261" w:type="dxa"/>
            <w:vAlign w:val="center"/>
          </w:tcPr>
          <w:p w:rsidR="00E6600D" w:rsidRPr="002F15D3" w:rsidRDefault="00600AB4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74.200.56</w:t>
            </w:r>
          </w:p>
        </w:tc>
        <w:tc>
          <w:tcPr>
            <w:tcW w:w="2409" w:type="dxa"/>
            <w:vAlign w:val="center"/>
          </w:tcPr>
          <w:p w:rsidR="00E6600D" w:rsidRPr="002F15D3" w:rsidRDefault="00600AB4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87F92" w:rsidRPr="002F15D3" w:rsidRDefault="009727E5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0E814BD5" wp14:editId="1146E547">
                  <wp:extent cx="1836000" cy="2595600"/>
                  <wp:effectExtent l="0" t="0" r="0" b="0"/>
                  <wp:docPr id="76" name="Рисунок 76" descr="d:\МЕТОДИЧЕСКАЯ РАБОТА\САЙТ. БИБЛИОТЕКА\НОВЫЕ ПОСТУПЛЕНИЯ\Новые поступления 2013 февраль\фото\SDC12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МЕТОДИЧЕСКАЯ РАБОТА\САЙТ. БИБЛИОТЕКА\НОВЫЕ ПОСТУПЛЕНИЯ\Новые поступления 2013 февраль\фото\SDC127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07" t="6607" r="7039" b="4872"/>
                          <a:stretch/>
                        </pic:blipFill>
                        <pic:spPr bwMode="auto">
                          <a:xfrm>
                            <a:off x="0" y="0"/>
                            <a:ext cx="1836000" cy="25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87F92" w:rsidRPr="00F14B00" w:rsidRDefault="00600AB4" w:rsidP="00726CA8">
            <w:pPr>
              <w:ind w:left="118" w:right="70"/>
              <w:jc w:val="both"/>
              <w:rPr>
                <w:sz w:val="36"/>
                <w:szCs w:val="28"/>
                <w:lang w:val="be-BY"/>
              </w:rPr>
            </w:pPr>
            <w:r w:rsidRPr="00F14B00">
              <w:rPr>
                <w:sz w:val="36"/>
                <w:szCs w:val="28"/>
                <w:lang w:val="be-BY"/>
              </w:rPr>
              <w:t>Макарэвіч, А. М. Методыка выкладання беларускай літаратуры : вучэбна-метадычныя матэрыялы : для студэнтаў спецыяльнасцяў: 1-21 05 01 Беларуская філалогія, 1-02 03 03 Беларуская мова і літаратура. Дадатковая спецыяльнасць, 1-01 02 02-04 Пачатковая адукацыя. Беларуская мова і літаратура, 1-02 03 04-01 Руская мова і літаратура. Беларуская мова і літаратура / А. М. Макарэвіч, Н. П. Дзеравяга, В. І. Караткевіч ; Міністэрства адукацыі Рэспублікі Беларусь</w:t>
            </w:r>
            <w:r w:rsidR="007B71C0" w:rsidRPr="00F14B00">
              <w:rPr>
                <w:sz w:val="36"/>
                <w:szCs w:val="28"/>
                <w:lang w:val="be-BY"/>
              </w:rPr>
              <w:t>,</w:t>
            </w:r>
            <w:r w:rsidRPr="00F14B00">
              <w:rPr>
                <w:sz w:val="36"/>
                <w:szCs w:val="28"/>
                <w:lang w:val="be-BY"/>
              </w:rPr>
              <w:t xml:space="preserve"> Установа адукацыі "Магілёўскі дзяржаўны ўніверсітэт імя А. А. Куляшова". </w:t>
            </w:r>
            <w:r w:rsidR="00B809FC" w:rsidRPr="00F14B00">
              <w:rPr>
                <w:sz w:val="36"/>
                <w:szCs w:val="28"/>
                <w:lang w:val="be-BY"/>
              </w:rPr>
              <w:t xml:space="preserve">— </w:t>
            </w:r>
            <w:r w:rsidRPr="00F14B00">
              <w:rPr>
                <w:sz w:val="36"/>
                <w:szCs w:val="28"/>
                <w:lang w:val="be-BY"/>
              </w:rPr>
              <w:t>Магілёў : МГУ імя А. А. Куляшова, 2012. — 119 с. — Бібліяграфія: с. 76—81, 88 назв.</w:t>
            </w:r>
          </w:p>
        </w:tc>
        <w:tc>
          <w:tcPr>
            <w:tcW w:w="3261" w:type="dxa"/>
            <w:vAlign w:val="center"/>
          </w:tcPr>
          <w:p w:rsidR="00987F92" w:rsidRPr="002F15D3" w:rsidRDefault="00600AB4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74.268.3(4Беі)</w:t>
            </w:r>
          </w:p>
        </w:tc>
        <w:tc>
          <w:tcPr>
            <w:tcW w:w="2409" w:type="dxa"/>
            <w:vAlign w:val="center"/>
          </w:tcPr>
          <w:p w:rsidR="00987F92" w:rsidRPr="002F15D3" w:rsidRDefault="00600AB4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87F92" w:rsidRPr="002F15D3" w:rsidRDefault="002310A6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7D67F6D" wp14:editId="2AE36000">
                  <wp:extent cx="1803600" cy="2545200"/>
                  <wp:effectExtent l="0" t="0" r="6350" b="7620"/>
                  <wp:docPr id="77" name="Рисунок 77" descr="d:\МЕТОДИЧЕСКАЯ РАБОТА\САЙТ. БИБЛИОТЕКА\НОВЫЕ ПОСТУПЛЕНИЯ\Новые поступления 2013 февраль\фото\SDC127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МЕТОДИЧЕСКАЯ РАБОТА\САЙТ. БИБЛИОТЕКА\НОВЫЕ ПОСТУПЛЕНИЯ\Новые поступления 2013 февраль\фото\SDC127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48" t="7593" r="7940" b="5681"/>
                          <a:stretch/>
                        </pic:blipFill>
                        <pic:spPr bwMode="auto">
                          <a:xfrm>
                            <a:off x="0" y="0"/>
                            <a:ext cx="1803600" cy="254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87F92" w:rsidRPr="00726CA8" w:rsidRDefault="00600AB4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 xml:space="preserve">Мельниченко,  Ю. С. </w:t>
            </w:r>
            <w:proofErr w:type="spellStart"/>
            <w:r w:rsidRPr="00726CA8">
              <w:rPr>
                <w:sz w:val="36"/>
                <w:szCs w:val="28"/>
              </w:rPr>
              <w:t>Ноосферное</w:t>
            </w:r>
            <w:proofErr w:type="spellEnd"/>
            <w:r w:rsidRPr="00726CA8">
              <w:rPr>
                <w:sz w:val="36"/>
                <w:szCs w:val="28"/>
              </w:rPr>
              <w:t xml:space="preserve"> образование и общеобразовательная</w:t>
            </w:r>
            <w:r w:rsidR="00997E91" w:rsidRPr="00726CA8">
              <w:rPr>
                <w:sz w:val="36"/>
                <w:szCs w:val="28"/>
              </w:rPr>
              <w:t xml:space="preserve"> школа</w:t>
            </w:r>
            <w:proofErr w:type="gramStart"/>
            <w:r w:rsidR="00997E91" w:rsidRPr="00726CA8">
              <w:rPr>
                <w:sz w:val="36"/>
                <w:szCs w:val="28"/>
              </w:rPr>
              <w:t xml:space="preserve"> :</w:t>
            </w:r>
            <w:proofErr w:type="gramEnd"/>
            <w:r w:rsidR="00997E91" w:rsidRPr="00726CA8">
              <w:rPr>
                <w:sz w:val="36"/>
                <w:szCs w:val="28"/>
              </w:rPr>
              <w:t xml:space="preserve"> учебно-методические материалы / Ю. С. Мельниченко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="00997E91" w:rsidRPr="00726CA8">
              <w:rPr>
                <w:sz w:val="36"/>
                <w:szCs w:val="28"/>
              </w:rPr>
              <w:t xml:space="preserve"> :</w:t>
            </w:r>
            <w:proofErr w:type="gramEnd"/>
            <w:r w:rsidR="00997E91" w:rsidRPr="00726CA8">
              <w:rPr>
                <w:sz w:val="36"/>
                <w:szCs w:val="28"/>
              </w:rPr>
              <w:t xml:space="preserve"> МГУ им. А. А. Кулешова, 2012. — 52, [2] с. — Библиография: с. 49—53, 86 назв.</w:t>
            </w:r>
          </w:p>
        </w:tc>
        <w:tc>
          <w:tcPr>
            <w:tcW w:w="3261" w:type="dxa"/>
            <w:vAlign w:val="center"/>
          </w:tcPr>
          <w:p w:rsidR="00987F92" w:rsidRPr="002F15D3" w:rsidRDefault="00997E91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74.262.01</w:t>
            </w:r>
          </w:p>
        </w:tc>
        <w:tc>
          <w:tcPr>
            <w:tcW w:w="2409" w:type="dxa"/>
            <w:vAlign w:val="center"/>
          </w:tcPr>
          <w:p w:rsidR="00987F92" w:rsidRPr="002F15D3" w:rsidRDefault="00997E91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2"/>
                <w:szCs w:val="28"/>
              </w:rPr>
            </w:pPr>
            <w:r w:rsidRPr="00E22EDC">
              <w:rPr>
                <w:b/>
                <w:sz w:val="32"/>
                <w:szCs w:val="28"/>
              </w:rPr>
              <w:t>74.3 Специальные школы. Дефектология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97E91" w:rsidRPr="002F15D3" w:rsidRDefault="002310A6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E9BF373" wp14:editId="7FD76AA0">
                  <wp:extent cx="1789200" cy="2502000"/>
                  <wp:effectExtent l="0" t="0" r="1905" b="0"/>
                  <wp:docPr id="78" name="Рисунок 78" descr="d:\МЕТОДИЧЕСКАЯ РАБОТА\САЙТ. БИБЛИОТЕКА\НОВЫЕ ПОСТУПЛЕНИЯ\Новые поступления 2013 февраль\фото\SDC12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МЕТОДИЧЕСКАЯ РАБОТА\САЙТ. БИБЛИОТЕКА\НОВЫЕ ПОСТУПЛЕНИЯ\Новые поступления 2013 февраль\фото\SDC127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57" t="4637" r="8328" b="10145"/>
                          <a:stretch/>
                        </pic:blipFill>
                        <pic:spPr bwMode="auto">
                          <a:xfrm>
                            <a:off x="0" y="0"/>
                            <a:ext cx="1789200" cy="250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97E91" w:rsidRPr="00726CA8" w:rsidRDefault="00997E91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Кастерова</w:t>
            </w:r>
            <w:proofErr w:type="spellEnd"/>
            <w:r w:rsidRPr="00726CA8">
              <w:rPr>
                <w:sz w:val="36"/>
                <w:szCs w:val="28"/>
              </w:rPr>
              <w:t>, И. Н. Мониторинги развития устной и письменной речи учащихся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учебно-методические материалы / И. Н. </w:t>
            </w:r>
            <w:proofErr w:type="spellStart"/>
            <w:r w:rsidRPr="00726CA8">
              <w:rPr>
                <w:sz w:val="36"/>
                <w:szCs w:val="28"/>
              </w:rPr>
              <w:t>Кастерова</w:t>
            </w:r>
            <w:proofErr w:type="spellEnd"/>
            <w:r w:rsidRPr="00726CA8">
              <w:rPr>
                <w:sz w:val="36"/>
                <w:szCs w:val="28"/>
              </w:rPr>
              <w:t>, С. В. Юркевич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18, [4] с. — Библиография: с. 21, 8 назв.</w:t>
            </w:r>
          </w:p>
        </w:tc>
        <w:tc>
          <w:tcPr>
            <w:tcW w:w="3261" w:type="dxa"/>
            <w:vAlign w:val="center"/>
          </w:tcPr>
          <w:p w:rsidR="00997E91" w:rsidRPr="002F15D3" w:rsidRDefault="00997E91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74.3</w:t>
            </w:r>
          </w:p>
        </w:tc>
        <w:tc>
          <w:tcPr>
            <w:tcW w:w="2409" w:type="dxa"/>
            <w:vAlign w:val="center"/>
          </w:tcPr>
          <w:p w:rsidR="00997E91" w:rsidRPr="002F15D3" w:rsidRDefault="00997E91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2"/>
                <w:szCs w:val="28"/>
              </w:rPr>
            </w:pPr>
            <w:r w:rsidRPr="00E22EDC">
              <w:rPr>
                <w:b/>
                <w:sz w:val="32"/>
                <w:szCs w:val="28"/>
              </w:rPr>
              <w:t>74.4 Образование взрослых. Педагогика взрослых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97E91" w:rsidRPr="002F15D3" w:rsidRDefault="00235726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67FF024" wp14:editId="152C67A7">
                  <wp:extent cx="1789200" cy="2577600"/>
                  <wp:effectExtent l="0" t="0" r="1905" b="0"/>
                  <wp:docPr id="79" name="Рисунок 79" descr="d:\МЕТОДИЧЕСКАЯ РАБОТА\САЙТ. БИБЛИОТЕКА\НОВЫЕ ПОСТУПЛЕНИЯ\Новые поступления 2013 февраль\фото\SDC127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МЕТОДИЧЕСКАЯ РАБОТА\САЙТ. БИБЛИОТЕКА\НОВЫЕ ПОСТУПЛЕНИЯ\Новые поступления 2013 февраль\фото\SDC127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41" t="7766" r="7322" b="4406"/>
                          <a:stretch/>
                        </pic:blipFill>
                        <pic:spPr bwMode="auto">
                          <a:xfrm>
                            <a:off x="0" y="0"/>
                            <a:ext cx="1789200" cy="257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97E91" w:rsidRPr="00726CA8" w:rsidRDefault="00997E91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Дополнительное образование взрослых: перспективы развития и инновации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материалы республиканской научно-практической конференции, Витебск, 22 </w:t>
            </w:r>
            <w:proofErr w:type="spellStart"/>
            <w:r w:rsidRPr="00726CA8">
              <w:rPr>
                <w:sz w:val="36"/>
                <w:szCs w:val="28"/>
              </w:rPr>
              <w:t>нояб</w:t>
            </w:r>
            <w:proofErr w:type="spellEnd"/>
            <w:r w:rsidRPr="00726CA8">
              <w:rPr>
                <w:sz w:val="36"/>
                <w:szCs w:val="28"/>
              </w:rPr>
              <w:t>. 2012 г. / Министерство образования Республики Беларусь, Учреждение образования "Витебский государственный университет имени П. М. </w:t>
            </w:r>
            <w:proofErr w:type="spellStart"/>
            <w:r w:rsidRPr="00726CA8">
              <w:rPr>
                <w:sz w:val="36"/>
                <w:szCs w:val="28"/>
              </w:rPr>
              <w:t>Машерова</w:t>
            </w:r>
            <w:proofErr w:type="spellEnd"/>
            <w:r w:rsidRPr="00726CA8">
              <w:rPr>
                <w:sz w:val="36"/>
                <w:szCs w:val="28"/>
              </w:rPr>
              <w:t>", Институт повышения квалификации и переподготовки кадров ВГУ имени П. М. </w:t>
            </w:r>
            <w:proofErr w:type="spellStart"/>
            <w:r w:rsidRPr="00726CA8">
              <w:rPr>
                <w:sz w:val="36"/>
                <w:szCs w:val="28"/>
              </w:rPr>
              <w:t>Машеров</w:t>
            </w:r>
            <w:proofErr w:type="spellEnd"/>
            <w:r w:rsidRPr="00726CA8">
              <w:rPr>
                <w:sz w:val="36"/>
                <w:szCs w:val="28"/>
              </w:rPr>
              <w:t xml:space="preserve"> учреждения образования "Витебский государственный университет имени П. М. </w:t>
            </w:r>
            <w:proofErr w:type="spellStart"/>
            <w:r w:rsidRPr="00726CA8">
              <w:rPr>
                <w:sz w:val="36"/>
                <w:szCs w:val="28"/>
              </w:rPr>
              <w:t>Машерова</w:t>
            </w:r>
            <w:proofErr w:type="spellEnd"/>
            <w:r w:rsidRPr="00726CA8">
              <w:rPr>
                <w:sz w:val="36"/>
                <w:szCs w:val="28"/>
              </w:rPr>
              <w:t xml:space="preserve">" ; </w:t>
            </w:r>
            <w:r w:rsidR="0048282C" w:rsidRPr="00726CA8">
              <w:rPr>
                <w:sz w:val="36"/>
                <w:szCs w:val="28"/>
              </w:rPr>
              <w:t>[</w:t>
            </w:r>
            <w:proofErr w:type="spellStart"/>
            <w:r w:rsidR="0048282C" w:rsidRPr="00726CA8">
              <w:rPr>
                <w:sz w:val="36"/>
                <w:szCs w:val="28"/>
              </w:rPr>
              <w:t>редкол</w:t>
            </w:r>
            <w:proofErr w:type="spellEnd"/>
            <w:r w:rsidR="0048282C" w:rsidRPr="00726CA8">
              <w:rPr>
                <w:sz w:val="36"/>
                <w:szCs w:val="28"/>
              </w:rPr>
              <w:t>.: А. П. </w:t>
            </w:r>
            <w:proofErr w:type="spellStart"/>
            <w:r w:rsidR="0048282C" w:rsidRPr="00726CA8">
              <w:rPr>
                <w:sz w:val="36"/>
                <w:szCs w:val="28"/>
              </w:rPr>
              <w:t>Солодков</w:t>
            </w:r>
            <w:proofErr w:type="spellEnd"/>
            <w:r w:rsidR="0048282C" w:rsidRPr="00726CA8">
              <w:rPr>
                <w:sz w:val="36"/>
                <w:szCs w:val="28"/>
              </w:rPr>
              <w:t xml:space="preserve"> (главный редактор), В. И. </w:t>
            </w:r>
            <w:proofErr w:type="spellStart"/>
            <w:r w:rsidR="0048282C" w:rsidRPr="00726CA8">
              <w:rPr>
                <w:sz w:val="36"/>
                <w:szCs w:val="28"/>
              </w:rPr>
              <w:t>Турковский</w:t>
            </w:r>
            <w:proofErr w:type="spellEnd"/>
            <w:r w:rsidR="0048282C" w:rsidRPr="00726CA8">
              <w:rPr>
                <w:sz w:val="36"/>
                <w:szCs w:val="28"/>
              </w:rPr>
              <w:t>, Л. М. </w:t>
            </w:r>
            <w:proofErr w:type="spellStart"/>
            <w:r w:rsidR="0048282C" w:rsidRPr="00726CA8">
              <w:rPr>
                <w:sz w:val="36"/>
                <w:szCs w:val="28"/>
              </w:rPr>
              <w:t>Стапанов</w:t>
            </w:r>
            <w:proofErr w:type="spellEnd"/>
            <w:r w:rsidR="0048282C" w:rsidRPr="00726CA8">
              <w:rPr>
                <w:sz w:val="36"/>
                <w:szCs w:val="28"/>
              </w:rPr>
              <w:t>, Ю. А. </w:t>
            </w:r>
            <w:proofErr w:type="spellStart"/>
            <w:r w:rsidR="0048282C" w:rsidRPr="00726CA8">
              <w:rPr>
                <w:sz w:val="36"/>
                <w:szCs w:val="28"/>
              </w:rPr>
              <w:t>Русецкий</w:t>
            </w:r>
            <w:proofErr w:type="spellEnd"/>
            <w:r w:rsidR="0048282C" w:rsidRPr="00726CA8">
              <w:rPr>
                <w:sz w:val="36"/>
                <w:szCs w:val="28"/>
              </w:rPr>
              <w:t>, Е. Д. </w:t>
            </w:r>
            <w:proofErr w:type="spellStart"/>
            <w:r w:rsidR="0048282C" w:rsidRPr="00726CA8">
              <w:rPr>
                <w:sz w:val="36"/>
                <w:szCs w:val="28"/>
              </w:rPr>
              <w:t>Тогулева</w:t>
            </w:r>
            <w:proofErr w:type="spellEnd"/>
            <w:r w:rsidR="0048282C" w:rsidRPr="00726CA8">
              <w:rPr>
                <w:sz w:val="36"/>
                <w:szCs w:val="28"/>
              </w:rPr>
              <w:t>, Е. С. Боброва, А. Л. </w:t>
            </w:r>
            <w:proofErr w:type="spellStart"/>
            <w:r w:rsidR="0048282C" w:rsidRPr="00726CA8">
              <w:rPr>
                <w:sz w:val="36"/>
                <w:szCs w:val="28"/>
              </w:rPr>
              <w:t>Дединкин</w:t>
            </w:r>
            <w:proofErr w:type="spellEnd"/>
            <w:r w:rsidR="0048282C" w:rsidRPr="00726CA8">
              <w:rPr>
                <w:sz w:val="36"/>
                <w:szCs w:val="28"/>
              </w:rPr>
              <w:t>, Т. Е. </w:t>
            </w:r>
            <w:proofErr w:type="spellStart"/>
            <w:r w:rsidR="0048282C" w:rsidRPr="00726CA8">
              <w:rPr>
                <w:sz w:val="36"/>
                <w:szCs w:val="28"/>
              </w:rPr>
              <w:t>Косаревская</w:t>
            </w:r>
            <w:proofErr w:type="spellEnd"/>
            <w:r w:rsidR="0048282C" w:rsidRPr="00726CA8">
              <w:rPr>
                <w:sz w:val="36"/>
                <w:szCs w:val="28"/>
              </w:rPr>
              <w:t>, Н. В. </w:t>
            </w:r>
            <w:proofErr w:type="spellStart"/>
            <w:r w:rsidR="0048282C" w:rsidRPr="00726CA8">
              <w:rPr>
                <w:sz w:val="36"/>
                <w:szCs w:val="28"/>
              </w:rPr>
              <w:t>Кухтова</w:t>
            </w:r>
            <w:proofErr w:type="spellEnd"/>
            <w:r w:rsidR="0048282C" w:rsidRPr="00726CA8">
              <w:rPr>
                <w:sz w:val="36"/>
                <w:szCs w:val="28"/>
              </w:rPr>
              <w:t>]</w:t>
            </w:r>
            <w:r w:rsidRPr="00726CA8">
              <w:rPr>
                <w:sz w:val="36"/>
                <w:szCs w:val="28"/>
              </w:rPr>
              <w:t>. —</w:t>
            </w:r>
            <w:r w:rsidR="0048282C" w:rsidRPr="00726CA8">
              <w:rPr>
                <w:sz w:val="36"/>
                <w:szCs w:val="28"/>
              </w:rPr>
              <w:t xml:space="preserve"> Витебск</w:t>
            </w:r>
            <w:proofErr w:type="gramStart"/>
            <w:r w:rsidR="0048282C" w:rsidRPr="00726CA8">
              <w:rPr>
                <w:sz w:val="36"/>
                <w:szCs w:val="28"/>
              </w:rPr>
              <w:t xml:space="preserve"> :</w:t>
            </w:r>
            <w:proofErr w:type="gramEnd"/>
            <w:r w:rsidR="0048282C" w:rsidRPr="00726CA8">
              <w:rPr>
                <w:sz w:val="36"/>
                <w:szCs w:val="28"/>
              </w:rPr>
              <w:t xml:space="preserve"> ВГУ имени П. М. </w:t>
            </w:r>
            <w:proofErr w:type="spellStart"/>
            <w:r w:rsidR="0048282C" w:rsidRPr="00726CA8">
              <w:rPr>
                <w:sz w:val="36"/>
                <w:szCs w:val="28"/>
              </w:rPr>
              <w:t>Машерова</w:t>
            </w:r>
            <w:proofErr w:type="spellEnd"/>
            <w:r w:rsidR="0048282C" w:rsidRPr="00726CA8">
              <w:rPr>
                <w:sz w:val="36"/>
                <w:szCs w:val="28"/>
              </w:rPr>
              <w:t>, 2012. — 218 с.</w:t>
            </w:r>
          </w:p>
        </w:tc>
        <w:tc>
          <w:tcPr>
            <w:tcW w:w="3261" w:type="dxa"/>
            <w:vAlign w:val="center"/>
          </w:tcPr>
          <w:p w:rsidR="00997E91" w:rsidRPr="002F15D3" w:rsidRDefault="0048282C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74.4</w:t>
            </w:r>
          </w:p>
        </w:tc>
        <w:tc>
          <w:tcPr>
            <w:tcW w:w="2409" w:type="dxa"/>
            <w:vAlign w:val="center"/>
          </w:tcPr>
          <w:p w:rsidR="00997E91" w:rsidRPr="002F15D3" w:rsidRDefault="0048282C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2"/>
                <w:szCs w:val="28"/>
              </w:rPr>
            </w:pPr>
            <w:r w:rsidRPr="00E22EDC">
              <w:rPr>
                <w:b/>
                <w:sz w:val="32"/>
                <w:szCs w:val="28"/>
              </w:rPr>
              <w:t>74.5 Профессиональное и специальное образование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48282C" w:rsidRPr="002F15D3" w:rsidRDefault="00235726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0CD212BD" wp14:editId="72259800">
                  <wp:extent cx="1857600" cy="2610000"/>
                  <wp:effectExtent l="0" t="0" r="9525" b="0"/>
                  <wp:docPr id="80" name="Рисунок 80" descr="d:\МЕТОДИЧЕСКАЯ РАБОТА\САЙТ. БИБЛИОТЕКА\НОВЫЕ ПОСТУПЛЕНИЯ\Новые поступления 2013 февраль\фото\SDC127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МЕТОДИЧЕСКАЯ РАБОТА\САЙТ. БИБЛИОТЕКА\НОВЫЕ ПОСТУПЛЕНИЯ\Новые поступления 2013 февраль\фото\SDC127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69" r="7248" b="11015"/>
                          <a:stretch/>
                        </pic:blipFill>
                        <pic:spPr bwMode="auto">
                          <a:xfrm>
                            <a:off x="0" y="0"/>
                            <a:ext cx="1857600" cy="26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48282C" w:rsidRPr="00726CA8" w:rsidRDefault="0048282C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Актуальные направления повышения качества образования в учебных заведениях различного типы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материалы международной научно-практической конференции, приуроченной к 55-летию педагогического факультета, Витебск, 3—4 окт. 2012 г. / Министерство образования Республики Беларусь, Учреждение образования "Витебский государственный университет имени П. М. </w:t>
            </w:r>
            <w:proofErr w:type="spellStart"/>
            <w:r w:rsidRPr="00726CA8">
              <w:rPr>
                <w:sz w:val="36"/>
                <w:szCs w:val="28"/>
              </w:rPr>
              <w:t>Машерова</w:t>
            </w:r>
            <w:proofErr w:type="spellEnd"/>
            <w:r w:rsidRPr="00726CA8">
              <w:rPr>
                <w:sz w:val="36"/>
                <w:szCs w:val="28"/>
              </w:rPr>
              <w:t>", Педагогический факультет ; [</w:t>
            </w:r>
            <w:proofErr w:type="spellStart"/>
            <w:r w:rsidRPr="00726CA8">
              <w:rPr>
                <w:sz w:val="36"/>
                <w:szCs w:val="28"/>
              </w:rPr>
              <w:t>редкол</w:t>
            </w:r>
            <w:proofErr w:type="spellEnd"/>
            <w:r w:rsidRPr="00726CA8">
              <w:rPr>
                <w:sz w:val="36"/>
                <w:szCs w:val="28"/>
              </w:rPr>
              <w:t>.: И. А. Шарапова (ответственный редактор), О. В. </w:t>
            </w:r>
            <w:proofErr w:type="spellStart"/>
            <w:r w:rsidRPr="00726CA8">
              <w:rPr>
                <w:sz w:val="36"/>
                <w:szCs w:val="28"/>
              </w:rPr>
              <w:t>Данич</w:t>
            </w:r>
            <w:proofErr w:type="spellEnd"/>
            <w:r w:rsidRPr="00726CA8">
              <w:rPr>
                <w:sz w:val="36"/>
                <w:szCs w:val="28"/>
              </w:rPr>
              <w:t>, С. А. </w:t>
            </w:r>
            <w:proofErr w:type="spellStart"/>
            <w:r w:rsidRPr="00726CA8">
              <w:rPr>
                <w:sz w:val="36"/>
                <w:szCs w:val="28"/>
              </w:rPr>
              <w:t>Карташев</w:t>
            </w:r>
            <w:proofErr w:type="spellEnd"/>
            <w:r w:rsidRPr="00726CA8">
              <w:rPr>
                <w:sz w:val="36"/>
                <w:szCs w:val="28"/>
              </w:rPr>
              <w:t>, Н. И. </w:t>
            </w:r>
            <w:proofErr w:type="spellStart"/>
            <w:r w:rsidRPr="00726CA8">
              <w:rPr>
                <w:sz w:val="36"/>
                <w:szCs w:val="28"/>
              </w:rPr>
              <w:t>Бумаженко</w:t>
            </w:r>
            <w:proofErr w:type="spellEnd"/>
            <w:r w:rsidRPr="00726CA8">
              <w:rPr>
                <w:sz w:val="36"/>
                <w:szCs w:val="28"/>
              </w:rPr>
              <w:t>]. — Витебск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УО "ВГУ имени П. М. </w:t>
            </w:r>
            <w:proofErr w:type="spellStart"/>
            <w:r w:rsidRPr="00726CA8">
              <w:rPr>
                <w:sz w:val="36"/>
                <w:szCs w:val="28"/>
              </w:rPr>
              <w:t>Машерова</w:t>
            </w:r>
            <w:proofErr w:type="spellEnd"/>
            <w:r w:rsidRPr="00726CA8">
              <w:rPr>
                <w:sz w:val="36"/>
                <w:szCs w:val="28"/>
              </w:rPr>
              <w:t>", 2012. — 265 с.</w:t>
            </w:r>
          </w:p>
        </w:tc>
        <w:tc>
          <w:tcPr>
            <w:tcW w:w="3261" w:type="dxa"/>
            <w:vAlign w:val="center"/>
          </w:tcPr>
          <w:p w:rsidR="0048282C" w:rsidRPr="002F15D3" w:rsidRDefault="008C10AB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74.58</w:t>
            </w:r>
          </w:p>
        </w:tc>
        <w:tc>
          <w:tcPr>
            <w:tcW w:w="2409" w:type="dxa"/>
            <w:vAlign w:val="center"/>
          </w:tcPr>
          <w:p w:rsidR="0048282C" w:rsidRPr="002F15D3" w:rsidRDefault="0048282C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8C10AB" w:rsidRPr="002F15D3" w:rsidRDefault="00235726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74532CF" wp14:editId="24BAFDF3">
                  <wp:extent cx="1771200" cy="2458800"/>
                  <wp:effectExtent l="0" t="0" r="635" b="0"/>
                  <wp:docPr id="81" name="Рисунок 81" descr="d:\МЕТОДИЧЕСКАЯ РАБОТА\САЙТ. БИБЛИОТЕКА\НОВЫЕ ПОСТУПЛЕНИЯ\Новые поступления 2013 февраль\фото\SDC127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МЕТОДИЧЕСКАЯ РАБОТА\САЙТ. БИБЛИОТЕКА\НОВЫЕ ПОСТУПЛЕНИЯ\Новые поступления 2013 февраль\фото\SDC127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21" t="9390" r="8713" b="6783"/>
                          <a:stretch/>
                        </pic:blipFill>
                        <pic:spPr bwMode="auto">
                          <a:xfrm>
                            <a:off x="0" y="0"/>
                            <a:ext cx="1771200" cy="24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8C10AB" w:rsidRPr="00726CA8" w:rsidRDefault="008C10AB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Когачевская</w:t>
            </w:r>
            <w:proofErr w:type="spellEnd"/>
            <w:r w:rsidRPr="00726CA8">
              <w:rPr>
                <w:sz w:val="36"/>
                <w:szCs w:val="28"/>
              </w:rPr>
              <w:t>, Т. И. Введение в педагогическую профессию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учебно-методические материалы для студентов специальности "Музыкальное искусство" / Т. И. </w:t>
            </w:r>
            <w:proofErr w:type="spellStart"/>
            <w:r w:rsidRPr="00726CA8">
              <w:rPr>
                <w:sz w:val="36"/>
                <w:szCs w:val="28"/>
              </w:rPr>
              <w:t>Когачевская</w:t>
            </w:r>
            <w:proofErr w:type="spellEnd"/>
            <w:r w:rsidRPr="00726CA8">
              <w:rPr>
                <w:sz w:val="36"/>
                <w:szCs w:val="28"/>
              </w:rPr>
              <w:t xml:space="preserve">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60 с. — Библиография.</w:t>
            </w:r>
          </w:p>
        </w:tc>
        <w:tc>
          <w:tcPr>
            <w:tcW w:w="3261" w:type="dxa"/>
            <w:vAlign w:val="center"/>
          </w:tcPr>
          <w:p w:rsidR="008C10AB" w:rsidRPr="002F15D3" w:rsidRDefault="008C10AB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74.58</w:t>
            </w:r>
          </w:p>
        </w:tc>
        <w:tc>
          <w:tcPr>
            <w:tcW w:w="2409" w:type="dxa"/>
            <w:vAlign w:val="center"/>
          </w:tcPr>
          <w:p w:rsidR="008C10AB" w:rsidRPr="002F15D3" w:rsidRDefault="008C10AB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8C10AB" w:rsidRPr="002F15D3" w:rsidRDefault="00235726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4AD2972" wp14:editId="721BCFE8">
                  <wp:extent cx="1924050" cy="2667000"/>
                  <wp:effectExtent l="0" t="0" r="0" b="0"/>
                  <wp:docPr id="82" name="Рисунок 82" descr="d:\МЕТОДИЧЕСКАЯ РАБОТА\САЙТ. БИБЛИОТЕКА\НОВЫЕ ПОСТУПЛЕНИЯ\Новые поступления 2013 февраль\фото\SDC127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МЕТОДИЧЕСКАЯ РАБОТА\САЙТ. БИБЛИОТЕКА\НОВЫЕ ПОСТУПЛЕНИЯ\Новые поступления 2013 февраль\фото\SDC127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74" t="2340" r="2328" b="4097"/>
                          <a:stretch/>
                        </pic:blipFill>
                        <pic:spPr bwMode="auto">
                          <a:xfrm>
                            <a:off x="0" y="0"/>
                            <a:ext cx="1931823" cy="2677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8C10AB" w:rsidRPr="00726CA8" w:rsidRDefault="008C10AB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Кураторский час — 4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методические рекомендации / 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160, [2] с. — </w:t>
            </w:r>
            <w:proofErr w:type="spellStart"/>
            <w:r w:rsidRPr="00726CA8">
              <w:rPr>
                <w:sz w:val="36"/>
                <w:szCs w:val="28"/>
              </w:rPr>
              <w:t>Содерж</w:t>
            </w:r>
            <w:proofErr w:type="spellEnd"/>
            <w:r w:rsidRPr="00726CA8">
              <w:rPr>
                <w:sz w:val="36"/>
                <w:szCs w:val="28"/>
              </w:rPr>
              <w:t>.: О формах организации воспитательного процесса / Зайцева Л. Г.</w:t>
            </w:r>
            <w:proofErr w:type="gramStart"/>
            <w:r w:rsidRPr="00726CA8">
              <w:rPr>
                <w:sz w:val="36"/>
                <w:szCs w:val="28"/>
              </w:rPr>
              <w:t xml:space="preserve"> ;</w:t>
            </w:r>
            <w:proofErr w:type="gramEnd"/>
            <w:r w:rsidRPr="00726CA8">
              <w:rPr>
                <w:sz w:val="36"/>
                <w:szCs w:val="28"/>
              </w:rPr>
              <w:t xml:space="preserve"> </w:t>
            </w:r>
            <w:r w:rsidR="00AC327E" w:rsidRPr="00726CA8">
              <w:rPr>
                <w:sz w:val="36"/>
                <w:szCs w:val="28"/>
              </w:rPr>
              <w:t>Живи</w:t>
            </w:r>
            <w:r w:rsidR="00FF6EA3" w:rsidRPr="00726CA8">
              <w:rPr>
                <w:sz w:val="36"/>
                <w:szCs w:val="28"/>
              </w:rPr>
              <w:t>, моя страна! / </w:t>
            </w:r>
            <w:proofErr w:type="spellStart"/>
            <w:r w:rsidR="00FF6EA3" w:rsidRPr="00726CA8">
              <w:rPr>
                <w:sz w:val="36"/>
                <w:szCs w:val="28"/>
              </w:rPr>
              <w:t>Евменчик</w:t>
            </w:r>
            <w:proofErr w:type="spellEnd"/>
            <w:r w:rsidR="00FF6EA3" w:rsidRPr="00726CA8">
              <w:rPr>
                <w:sz w:val="36"/>
                <w:szCs w:val="28"/>
              </w:rPr>
              <w:t> А. А.</w:t>
            </w:r>
            <w:proofErr w:type="gramStart"/>
            <w:r w:rsidR="00FF6EA3" w:rsidRPr="00726CA8">
              <w:rPr>
                <w:sz w:val="36"/>
                <w:szCs w:val="28"/>
              </w:rPr>
              <w:t xml:space="preserve"> ;</w:t>
            </w:r>
            <w:proofErr w:type="gramEnd"/>
            <w:r w:rsidR="00FF6EA3" w:rsidRPr="00726CA8">
              <w:rPr>
                <w:sz w:val="36"/>
                <w:szCs w:val="28"/>
              </w:rPr>
              <w:t xml:space="preserve"> Ответственность как характеристика личности / Набокова Л. В. ; Современная семья и тенденции ее развития / </w:t>
            </w:r>
            <w:proofErr w:type="spellStart"/>
            <w:r w:rsidR="00FF6EA3" w:rsidRPr="00726CA8">
              <w:rPr>
                <w:sz w:val="36"/>
                <w:szCs w:val="28"/>
              </w:rPr>
              <w:t>Мазько</w:t>
            </w:r>
            <w:proofErr w:type="spellEnd"/>
            <w:r w:rsidR="00FF6EA3" w:rsidRPr="00726CA8">
              <w:rPr>
                <w:sz w:val="36"/>
                <w:szCs w:val="28"/>
              </w:rPr>
              <w:t xml:space="preserve"> С. Г. ; </w:t>
            </w:r>
            <w:r w:rsidR="009B6DC7" w:rsidRPr="00726CA8">
              <w:rPr>
                <w:sz w:val="36"/>
                <w:szCs w:val="28"/>
              </w:rPr>
              <w:t>Цикл мероприятий, посвященных Дню женщин / Урюпина А. А. ; На пути к здоровью / </w:t>
            </w:r>
            <w:proofErr w:type="spellStart"/>
            <w:r w:rsidR="009B6DC7" w:rsidRPr="00726CA8">
              <w:rPr>
                <w:sz w:val="36"/>
                <w:szCs w:val="28"/>
              </w:rPr>
              <w:t>Ахмаева</w:t>
            </w:r>
            <w:proofErr w:type="spellEnd"/>
            <w:r w:rsidR="009B6DC7" w:rsidRPr="00726CA8">
              <w:rPr>
                <w:sz w:val="36"/>
                <w:szCs w:val="28"/>
              </w:rPr>
              <w:t> И. В. ; Никотиновая зависимость / Цветкова Т. В. ; Спешите делать добро! / Головач Е. И.</w:t>
            </w:r>
            <w:proofErr w:type="gramStart"/>
            <w:r w:rsidR="009B6DC7" w:rsidRPr="00726CA8">
              <w:rPr>
                <w:sz w:val="36"/>
                <w:szCs w:val="28"/>
              </w:rPr>
              <w:t xml:space="preserve"> ;</w:t>
            </w:r>
            <w:proofErr w:type="gramEnd"/>
            <w:r w:rsidR="009B6DC7" w:rsidRPr="00726CA8">
              <w:rPr>
                <w:sz w:val="36"/>
                <w:szCs w:val="28"/>
              </w:rPr>
              <w:t xml:space="preserve"> Прикоснуться к звезде ; [мероприятие, посвященное Международному дню танца] / Груздова С. И. ; </w:t>
            </w:r>
            <w:proofErr w:type="spellStart"/>
            <w:r w:rsidR="009B6DC7" w:rsidRPr="00726CA8">
              <w:rPr>
                <w:sz w:val="36"/>
                <w:szCs w:val="28"/>
              </w:rPr>
              <w:t>Фандрайзинг</w:t>
            </w:r>
            <w:proofErr w:type="spellEnd"/>
            <w:r w:rsidR="009B6DC7" w:rsidRPr="00726CA8">
              <w:rPr>
                <w:sz w:val="36"/>
                <w:szCs w:val="28"/>
              </w:rPr>
              <w:t xml:space="preserve"> / </w:t>
            </w:r>
            <w:proofErr w:type="spellStart"/>
            <w:r w:rsidR="009B6DC7" w:rsidRPr="00726CA8">
              <w:rPr>
                <w:sz w:val="36"/>
                <w:szCs w:val="28"/>
              </w:rPr>
              <w:t>Лазарчик</w:t>
            </w:r>
            <w:proofErr w:type="spellEnd"/>
            <w:r w:rsidR="009B6DC7" w:rsidRPr="00726CA8">
              <w:rPr>
                <w:sz w:val="36"/>
                <w:szCs w:val="28"/>
              </w:rPr>
              <w:t> Т. В. ; Работа за границей: миф или реальность? / Зайцева С. В.</w:t>
            </w:r>
            <w:proofErr w:type="gramStart"/>
            <w:r w:rsidR="009B6DC7" w:rsidRPr="00726CA8">
              <w:rPr>
                <w:sz w:val="36"/>
                <w:szCs w:val="28"/>
              </w:rPr>
              <w:t xml:space="preserve"> ;</w:t>
            </w:r>
            <w:proofErr w:type="gramEnd"/>
            <w:r w:rsidR="009B6DC7" w:rsidRPr="00726CA8">
              <w:rPr>
                <w:sz w:val="36"/>
                <w:szCs w:val="28"/>
              </w:rPr>
              <w:t xml:space="preserve"> Особенности организации и проведения выездных, походных мероприятий / Колосов А. В. ; Оружие солдат — собаки! / Быкова С. Ю.</w:t>
            </w:r>
            <w:proofErr w:type="gramStart"/>
            <w:r w:rsidR="009B6DC7" w:rsidRPr="00726CA8">
              <w:rPr>
                <w:sz w:val="36"/>
                <w:szCs w:val="28"/>
              </w:rPr>
              <w:t xml:space="preserve"> ;</w:t>
            </w:r>
            <w:proofErr w:type="gramEnd"/>
            <w:r w:rsidR="009B6DC7" w:rsidRPr="00726CA8">
              <w:rPr>
                <w:sz w:val="36"/>
                <w:szCs w:val="28"/>
              </w:rPr>
              <w:t xml:space="preserve"> Особенности работы куратора студенческой группы с социально уязвимыми категориями студентов I курса / </w:t>
            </w:r>
            <w:proofErr w:type="spellStart"/>
            <w:r w:rsidR="009B6DC7" w:rsidRPr="00726CA8">
              <w:rPr>
                <w:sz w:val="36"/>
                <w:szCs w:val="28"/>
              </w:rPr>
              <w:t>Радевич</w:t>
            </w:r>
            <w:proofErr w:type="spellEnd"/>
            <w:r w:rsidR="009B6DC7" w:rsidRPr="00726CA8">
              <w:rPr>
                <w:sz w:val="36"/>
                <w:szCs w:val="28"/>
              </w:rPr>
              <w:t> Н. Н.</w:t>
            </w:r>
          </w:p>
        </w:tc>
        <w:tc>
          <w:tcPr>
            <w:tcW w:w="3261" w:type="dxa"/>
            <w:vAlign w:val="center"/>
          </w:tcPr>
          <w:p w:rsidR="008C10AB" w:rsidRPr="002F15D3" w:rsidRDefault="009B6DC7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74.58</w:t>
            </w:r>
          </w:p>
        </w:tc>
        <w:tc>
          <w:tcPr>
            <w:tcW w:w="2409" w:type="dxa"/>
            <w:vAlign w:val="center"/>
          </w:tcPr>
          <w:p w:rsidR="008C10AB" w:rsidRPr="002F15D3" w:rsidRDefault="008C10AB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8C10AB" w:rsidRPr="002F15D3" w:rsidRDefault="00A64658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003DACA" wp14:editId="1EED3341">
                  <wp:extent cx="1713600" cy="2426400"/>
                  <wp:effectExtent l="0" t="0" r="1270" b="0"/>
                  <wp:docPr id="87" name="Рисунок 87" descr="d:\МЕТОДИЧЕСКАЯ РАБОТА\САЙТ. БИБЛИОТЕКА\НОВЫЕ ПОСТУПЛЕНИЯ\Новые поступления 2013 февраль\фото\SDC12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МЕТОДИЧЕСКАЯ РАБОТА\САЙТ. БИБЛИОТЕКА\НОВЫЕ ПОСТУПЛЕНИЯ\Новые поступления 2013 февраль\фото\SDC127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04" t="7651" r="10182" b="9681"/>
                          <a:stretch/>
                        </pic:blipFill>
                        <pic:spPr bwMode="auto">
                          <a:xfrm>
                            <a:off x="0" y="0"/>
                            <a:ext cx="1713600" cy="242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8C10AB" w:rsidRPr="00726CA8" w:rsidRDefault="009B6DC7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 xml:space="preserve">Метод </w:t>
            </w:r>
            <w:proofErr w:type="spellStart"/>
            <w:r w:rsidRPr="00726CA8">
              <w:rPr>
                <w:sz w:val="36"/>
                <w:szCs w:val="28"/>
              </w:rPr>
              <w:t>case-study</w:t>
            </w:r>
            <w:proofErr w:type="spellEnd"/>
            <w:r w:rsidRPr="00726CA8">
              <w:rPr>
                <w:sz w:val="36"/>
                <w:szCs w:val="28"/>
              </w:rPr>
              <w:t xml:space="preserve"> : сборник научно-методических статей / под общей редакцией М. А. </w:t>
            </w:r>
            <w:proofErr w:type="spellStart"/>
            <w:r w:rsidRPr="00726CA8">
              <w:rPr>
                <w:sz w:val="36"/>
                <w:szCs w:val="28"/>
              </w:rPr>
              <w:t>Гусаковского</w:t>
            </w:r>
            <w:proofErr w:type="spellEnd"/>
            <w:proofErr w:type="gramStart"/>
            <w:r w:rsidRPr="00726CA8">
              <w:rPr>
                <w:sz w:val="36"/>
                <w:szCs w:val="28"/>
              </w:rPr>
              <w:t xml:space="preserve"> .</w:t>
            </w:r>
            <w:proofErr w:type="gramEnd"/>
            <w:r w:rsidRPr="00726CA8">
              <w:rPr>
                <w:sz w:val="36"/>
                <w:szCs w:val="28"/>
              </w:rPr>
              <w:t xml:space="preserve"> — Минск : БГУ, 2011. — </w:t>
            </w:r>
            <w:r w:rsidR="005B0D59" w:rsidRPr="00726CA8">
              <w:rPr>
                <w:sz w:val="36"/>
                <w:szCs w:val="28"/>
              </w:rPr>
              <w:t>153, [2] с. — (Современные технологии университетского образования</w:t>
            </w:r>
            <w:proofErr w:type="gramStart"/>
            <w:r w:rsidR="005B0D59" w:rsidRPr="00726CA8">
              <w:rPr>
                <w:sz w:val="36"/>
                <w:szCs w:val="28"/>
              </w:rPr>
              <w:t xml:space="preserve"> ;</w:t>
            </w:r>
            <w:proofErr w:type="gramEnd"/>
            <w:r w:rsidR="005B0D59" w:rsidRPr="00726CA8">
              <w:rPr>
                <w:sz w:val="36"/>
                <w:szCs w:val="28"/>
              </w:rPr>
              <w:t xml:space="preserve"> </w:t>
            </w:r>
            <w:proofErr w:type="spellStart"/>
            <w:r w:rsidR="005B0D59" w:rsidRPr="00726CA8">
              <w:rPr>
                <w:sz w:val="36"/>
                <w:szCs w:val="28"/>
              </w:rPr>
              <w:t>вып</w:t>
            </w:r>
            <w:proofErr w:type="spellEnd"/>
            <w:r w:rsidR="005B0D59" w:rsidRPr="00726CA8">
              <w:rPr>
                <w:sz w:val="36"/>
                <w:szCs w:val="28"/>
              </w:rPr>
              <w:t>. 8)</w:t>
            </w:r>
          </w:p>
        </w:tc>
        <w:tc>
          <w:tcPr>
            <w:tcW w:w="3261" w:type="dxa"/>
            <w:vAlign w:val="center"/>
          </w:tcPr>
          <w:p w:rsidR="008C10AB" w:rsidRPr="002F15D3" w:rsidRDefault="008C10AB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74.58</w:t>
            </w:r>
          </w:p>
        </w:tc>
        <w:tc>
          <w:tcPr>
            <w:tcW w:w="2409" w:type="dxa"/>
            <w:vAlign w:val="center"/>
          </w:tcPr>
          <w:p w:rsidR="008C10AB" w:rsidRPr="002F15D3" w:rsidRDefault="008C10AB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8C10AB" w:rsidRPr="002F15D3" w:rsidRDefault="00A64658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0CD3FD1D" wp14:editId="3BA1F35D">
                  <wp:extent cx="1753200" cy="2476800"/>
                  <wp:effectExtent l="0" t="0" r="0" b="0"/>
                  <wp:docPr id="86" name="Рисунок 86" descr="d:\МЕТОДИЧЕСКАЯ РАБОТА\САЙТ. БИБЛИОТЕКА\НОВЫЕ ПОСТУПЛЕНИЯ\Новые поступления 2013 февраль\фото\SDC12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МЕТОДИЧЕСКАЯ РАБОТА\САЙТ. БИБЛИОТЕКА\НОВЫЕ ПОСТУПЛЕНИЯ\Новые поступления 2013 февраль\фото\SDC127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99" t="10549" r="11060" b="4930"/>
                          <a:stretch/>
                        </pic:blipFill>
                        <pic:spPr bwMode="auto">
                          <a:xfrm>
                            <a:off x="0" y="0"/>
                            <a:ext cx="1753200" cy="247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8C10AB" w:rsidRPr="00726CA8" w:rsidRDefault="005B0D59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Организация работы с несовершеннолетними студентами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методические рекомендации / Министерство образования Республики Беларусь, Учреждение образования "Могилевский государственный университет им. А. А. Кулешова" ; авторы-составители: Н. А. </w:t>
            </w:r>
            <w:proofErr w:type="spellStart"/>
            <w:r w:rsidRPr="00726CA8">
              <w:rPr>
                <w:sz w:val="36"/>
                <w:szCs w:val="28"/>
              </w:rPr>
              <w:t>Трухачева</w:t>
            </w:r>
            <w:proofErr w:type="spellEnd"/>
            <w:r w:rsidRPr="00726CA8">
              <w:rPr>
                <w:sz w:val="36"/>
                <w:szCs w:val="28"/>
              </w:rPr>
              <w:t>, И. С. Коноплева, Е. Ф. Садовская.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85, [2] с. — Библиография: с. 85—86,</w:t>
            </w:r>
            <w:r w:rsidR="007F68F3" w:rsidRPr="00726CA8">
              <w:rPr>
                <w:sz w:val="36"/>
                <w:szCs w:val="28"/>
              </w:rPr>
              <w:t xml:space="preserve"> 18 назв.</w:t>
            </w:r>
          </w:p>
        </w:tc>
        <w:tc>
          <w:tcPr>
            <w:tcW w:w="3261" w:type="dxa"/>
            <w:vAlign w:val="center"/>
          </w:tcPr>
          <w:p w:rsidR="008C10AB" w:rsidRPr="002F15D3" w:rsidRDefault="008C10AB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74.58</w:t>
            </w:r>
          </w:p>
        </w:tc>
        <w:tc>
          <w:tcPr>
            <w:tcW w:w="2409" w:type="dxa"/>
            <w:vAlign w:val="center"/>
          </w:tcPr>
          <w:p w:rsidR="008C10AB" w:rsidRPr="002F15D3" w:rsidRDefault="008C10AB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8C10AB" w:rsidRPr="002F15D3" w:rsidRDefault="00A64658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F02089B" wp14:editId="1C1109A3">
                  <wp:extent cx="1782000" cy="2656800"/>
                  <wp:effectExtent l="0" t="0" r="8890" b="0"/>
                  <wp:docPr id="83" name="Рисунок 83" descr="d:\МЕТОДИЧЕСКАЯ РАБОТА\САЙТ. БИБЛИОТЕКА\НОВЫЕ ПОСТУПЛЕНИЯ\Новые поступления 2013 февраль\фото\SDC126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МЕТОДИЧЕСКАЯ РАБОТА\САЙТ. БИБЛИОТЕКА\НОВЫЕ ПОСТУПЛЕНИЯ\Новые поступления 2013 февраль\фото\SDC1269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13" t="3594" r="8483" b="5855"/>
                          <a:stretch/>
                        </pic:blipFill>
                        <pic:spPr bwMode="auto">
                          <a:xfrm>
                            <a:off x="0" y="0"/>
                            <a:ext cx="1782000" cy="265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8C10AB" w:rsidRPr="00726CA8" w:rsidRDefault="00680390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Прокопчик-</w:t>
            </w:r>
            <w:proofErr w:type="spellStart"/>
            <w:r w:rsidRPr="00726CA8">
              <w:rPr>
                <w:sz w:val="36"/>
                <w:szCs w:val="28"/>
              </w:rPr>
              <w:t>Гайко</w:t>
            </w:r>
            <w:proofErr w:type="spellEnd"/>
            <w:r w:rsidRPr="00726CA8">
              <w:rPr>
                <w:sz w:val="36"/>
                <w:szCs w:val="28"/>
              </w:rPr>
              <w:t>, И. Л. Методика подготовки дипломных работ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методическое пособие для слушателей переподготовки по специальностям 1-08 01 71 "Педагогическая деятельность специалистов", 1-08 01 74 "Современные технологии университетского образования" / И. Л. Прокопчик-</w:t>
            </w:r>
            <w:proofErr w:type="spellStart"/>
            <w:r w:rsidRPr="00726CA8">
              <w:rPr>
                <w:sz w:val="36"/>
                <w:szCs w:val="28"/>
              </w:rPr>
              <w:t>Гайко</w:t>
            </w:r>
            <w:proofErr w:type="spellEnd"/>
            <w:r w:rsidRPr="00726CA8">
              <w:rPr>
                <w:sz w:val="36"/>
                <w:szCs w:val="28"/>
              </w:rPr>
              <w:t>, И. Б. Стрелкова-</w:t>
            </w:r>
            <w:proofErr w:type="spellStart"/>
            <w:r w:rsidRPr="00726CA8">
              <w:rPr>
                <w:sz w:val="36"/>
                <w:szCs w:val="28"/>
              </w:rPr>
              <w:t>Зыль</w:t>
            </w:r>
            <w:proofErr w:type="spellEnd"/>
            <w:r w:rsidRPr="00726CA8">
              <w:rPr>
                <w:sz w:val="36"/>
                <w:szCs w:val="28"/>
              </w:rPr>
              <w:t>, Е. И. Бараева ; Министерство образования Республики Беларусь, Белорусский национальный технический университет, Кафедра "Инженерная педагогика и психология". — Минск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БНТУ, 2012. — 68, [1] с. — Библиография: с. 52—54, 31 назв.</w:t>
            </w:r>
          </w:p>
        </w:tc>
        <w:tc>
          <w:tcPr>
            <w:tcW w:w="3261" w:type="dxa"/>
            <w:vAlign w:val="center"/>
          </w:tcPr>
          <w:p w:rsidR="008C10AB" w:rsidRPr="002F15D3" w:rsidRDefault="00680390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74.58</w:t>
            </w:r>
          </w:p>
        </w:tc>
        <w:tc>
          <w:tcPr>
            <w:tcW w:w="2409" w:type="dxa"/>
            <w:vAlign w:val="center"/>
          </w:tcPr>
          <w:p w:rsidR="008C10AB" w:rsidRPr="002F15D3" w:rsidRDefault="008C10AB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2"/>
                <w:szCs w:val="28"/>
              </w:rPr>
            </w:pPr>
            <w:r w:rsidRPr="00E22EDC">
              <w:rPr>
                <w:b/>
                <w:sz w:val="32"/>
                <w:szCs w:val="28"/>
              </w:rPr>
              <w:t>74.9 Семейное воспитание и образование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680390" w:rsidRPr="002F15D3" w:rsidRDefault="00A64658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E00FBEE" wp14:editId="16CDC8CF">
                  <wp:extent cx="1746000" cy="2444400"/>
                  <wp:effectExtent l="0" t="0" r="6985" b="0"/>
                  <wp:docPr id="88" name="Рисунок 88" descr="d:\МЕТОДИЧЕСКАЯ РАБОТА\САЙТ. БИБЛИОТЕКА\НОВЫЕ ПОСТУПЛЕНИЯ\Новые поступления 2013 февраль\фото\SDC126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МЕТОДИЧЕСКАЯ РАБОТА\САЙТ. БИБЛИОТЕКА\НОВЫЕ ПОСТУПЛЕНИЯ\Новые поступления 2013 февраль\фото\SDC1269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25" t="9622" r="12220" b="7019"/>
                          <a:stretch/>
                        </pic:blipFill>
                        <pic:spPr bwMode="auto">
                          <a:xfrm>
                            <a:off x="0" y="0"/>
                            <a:ext cx="1746000" cy="244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680390" w:rsidRPr="00726CA8" w:rsidRDefault="00680390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 xml:space="preserve">Подготовка студенческой молодежи к семейной жизни и осознанному </w:t>
            </w:r>
            <w:proofErr w:type="spellStart"/>
            <w:r w:rsidRPr="00726CA8">
              <w:rPr>
                <w:sz w:val="36"/>
                <w:szCs w:val="28"/>
              </w:rPr>
              <w:t>родительству</w:t>
            </w:r>
            <w:proofErr w:type="spellEnd"/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учебно-методические материалы / Министерство образования Республики Беларусь, Учреждение образования "Могилевский государственный университет им. А. А. Кулешова" ; авторы-составители: И. А. Комарова, И. Н. </w:t>
            </w:r>
            <w:proofErr w:type="spellStart"/>
            <w:r w:rsidRPr="00726CA8">
              <w:rPr>
                <w:sz w:val="36"/>
                <w:szCs w:val="28"/>
              </w:rPr>
              <w:t>Батура</w:t>
            </w:r>
            <w:proofErr w:type="spellEnd"/>
            <w:r w:rsidRPr="00726CA8">
              <w:rPr>
                <w:sz w:val="36"/>
                <w:szCs w:val="28"/>
              </w:rPr>
              <w:t>, О. В. </w:t>
            </w:r>
            <w:proofErr w:type="spellStart"/>
            <w:r w:rsidRPr="00726CA8">
              <w:rPr>
                <w:sz w:val="36"/>
                <w:szCs w:val="28"/>
              </w:rPr>
              <w:t>Пойда</w:t>
            </w:r>
            <w:proofErr w:type="spellEnd"/>
            <w:r w:rsidRPr="00726CA8">
              <w:rPr>
                <w:sz w:val="36"/>
                <w:szCs w:val="28"/>
              </w:rPr>
              <w:t>, Е. О. Потапенко.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49, [2] с.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ил. — Библиография: с. </w:t>
            </w:r>
            <w:r w:rsidR="002E548E" w:rsidRPr="00726CA8">
              <w:rPr>
                <w:sz w:val="36"/>
                <w:szCs w:val="28"/>
              </w:rPr>
              <w:t>49, 16 назв.</w:t>
            </w:r>
          </w:p>
        </w:tc>
        <w:tc>
          <w:tcPr>
            <w:tcW w:w="3261" w:type="dxa"/>
            <w:vAlign w:val="center"/>
          </w:tcPr>
          <w:p w:rsidR="00680390" w:rsidRPr="002F15D3" w:rsidRDefault="002E548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74.90</w:t>
            </w:r>
          </w:p>
        </w:tc>
        <w:tc>
          <w:tcPr>
            <w:tcW w:w="2409" w:type="dxa"/>
            <w:vAlign w:val="center"/>
          </w:tcPr>
          <w:p w:rsidR="00680390" w:rsidRPr="002F15D3" w:rsidRDefault="002E548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75 ФИЗИЧЕСКАЯ КУЛЬТУРА И СПОРТ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48282C" w:rsidRPr="002F15D3" w:rsidRDefault="00A64658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2204E14" wp14:editId="6C601BFF">
                  <wp:extent cx="1825200" cy="2538000"/>
                  <wp:effectExtent l="0" t="0" r="3810" b="0"/>
                  <wp:docPr id="89" name="Рисунок 89" descr="d:\МЕТОДИЧЕСКАЯ РАБОТА\САЙТ. БИБЛИОТЕКА\НОВЫЕ ПОСТУПЛЕНИЯ\Новые поступления 2013 февраль\фото\SDC126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МЕТОДИЧЕСКАЯ РАБОТА\САЙТ. БИБЛИОТЕКА\НОВЫЕ ПОСТУПЛЕНИЯ\Новые поступления 2013 февраль\фото\SDC1269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47" t="6897" r="8714" b="6609"/>
                          <a:stretch/>
                        </pic:blipFill>
                        <pic:spPr bwMode="auto">
                          <a:xfrm>
                            <a:off x="0" y="0"/>
                            <a:ext cx="1825200" cy="253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48282C" w:rsidRPr="00726CA8" w:rsidRDefault="002E548E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Леутко</w:t>
            </w:r>
            <w:proofErr w:type="spellEnd"/>
            <w:r w:rsidRPr="00726CA8">
              <w:rPr>
                <w:sz w:val="36"/>
                <w:szCs w:val="28"/>
              </w:rPr>
              <w:t>, В. К. Основы спортивного питания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методические рекомендации / В. К. </w:t>
            </w:r>
            <w:proofErr w:type="spellStart"/>
            <w:r w:rsidRPr="00726CA8">
              <w:rPr>
                <w:sz w:val="36"/>
                <w:szCs w:val="28"/>
              </w:rPr>
              <w:t>Леутко</w:t>
            </w:r>
            <w:proofErr w:type="spellEnd"/>
            <w:r w:rsidRPr="00726CA8">
              <w:rPr>
                <w:sz w:val="36"/>
                <w:szCs w:val="28"/>
              </w:rPr>
              <w:t xml:space="preserve">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52, [3] с. — Библиография: с. 54, 18 назв.</w:t>
            </w:r>
          </w:p>
        </w:tc>
        <w:tc>
          <w:tcPr>
            <w:tcW w:w="3261" w:type="dxa"/>
            <w:vAlign w:val="center"/>
          </w:tcPr>
          <w:p w:rsidR="0048282C" w:rsidRPr="002F15D3" w:rsidRDefault="002E548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75.0</w:t>
            </w:r>
          </w:p>
        </w:tc>
        <w:tc>
          <w:tcPr>
            <w:tcW w:w="2409" w:type="dxa"/>
            <w:vAlign w:val="center"/>
          </w:tcPr>
          <w:p w:rsidR="0048282C" w:rsidRPr="002F15D3" w:rsidRDefault="002E548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76 СРЕДСТВА МАССОВОЙ ИНФОРМАЦИИ. КНИЖНОЕ ДЕЛО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48282C" w:rsidRPr="002F15D3" w:rsidRDefault="00A64658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53097512" wp14:editId="2CDD0D4E">
                  <wp:extent cx="1832400" cy="2512800"/>
                  <wp:effectExtent l="0" t="0" r="0" b="1905"/>
                  <wp:docPr id="90" name="Рисунок 90" descr="d:\МЕТОДИЧЕСКАЯ РАБОТА\САЙТ. БИБЛИОТЕКА\НОВЫЕ ПОСТУПЛЕНИЯ\Новые поступления 2013 февраль\фото\SDC126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МЕТОДИЧЕСКАЯ РАБОТА\САЙТ. БИБЛИОТЕКА\НОВЫЕ ПОСТУПЛЕНИЯ\Новые поступления 2013 февраль\фото\SDC1269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79" t="7129" r="9900" b="7193"/>
                          <a:stretch/>
                        </pic:blipFill>
                        <pic:spPr bwMode="auto">
                          <a:xfrm>
                            <a:off x="0" y="0"/>
                            <a:ext cx="1832400" cy="25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48282C" w:rsidRPr="00726CA8" w:rsidRDefault="002E548E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Особенности функционирования информационного поля Республики Беларусь в современных условиях / [Н. П. </w:t>
            </w:r>
            <w:proofErr w:type="spellStart"/>
            <w:r w:rsidRPr="00726CA8">
              <w:rPr>
                <w:sz w:val="36"/>
                <w:szCs w:val="28"/>
              </w:rPr>
              <w:t>Веремеева</w:t>
            </w:r>
            <w:proofErr w:type="spellEnd"/>
            <w:r w:rsidRPr="00726CA8">
              <w:rPr>
                <w:sz w:val="36"/>
                <w:szCs w:val="28"/>
              </w:rPr>
              <w:t>, А. К. </w:t>
            </w:r>
            <w:proofErr w:type="spellStart"/>
            <w:r w:rsidRPr="00726CA8">
              <w:rPr>
                <w:sz w:val="36"/>
                <w:szCs w:val="28"/>
              </w:rPr>
              <w:t>Воднева</w:t>
            </w:r>
            <w:proofErr w:type="spellEnd"/>
            <w:r w:rsidRPr="00726CA8">
              <w:rPr>
                <w:sz w:val="36"/>
                <w:szCs w:val="28"/>
              </w:rPr>
              <w:t>, О. В. </w:t>
            </w:r>
            <w:proofErr w:type="spellStart"/>
            <w:r w:rsidRPr="00726CA8">
              <w:rPr>
                <w:sz w:val="36"/>
                <w:szCs w:val="28"/>
              </w:rPr>
              <w:t>Иванюто</w:t>
            </w:r>
            <w:proofErr w:type="spellEnd"/>
            <w:r w:rsidRPr="00726CA8">
              <w:rPr>
                <w:sz w:val="36"/>
                <w:szCs w:val="28"/>
              </w:rPr>
              <w:t>, О. А. </w:t>
            </w:r>
            <w:proofErr w:type="spellStart"/>
            <w:r w:rsidRPr="00726CA8">
              <w:rPr>
                <w:sz w:val="36"/>
                <w:szCs w:val="28"/>
              </w:rPr>
              <w:t>Полегошко</w:t>
            </w:r>
            <w:proofErr w:type="spellEnd"/>
            <w:r w:rsidRPr="00726CA8">
              <w:rPr>
                <w:sz w:val="36"/>
                <w:szCs w:val="28"/>
              </w:rPr>
              <w:t>, В. В. </w:t>
            </w:r>
            <w:proofErr w:type="spellStart"/>
            <w:r w:rsidRPr="00726CA8">
              <w:rPr>
                <w:sz w:val="36"/>
                <w:szCs w:val="28"/>
              </w:rPr>
              <w:t>Правдивец</w:t>
            </w:r>
            <w:proofErr w:type="spellEnd"/>
            <w:r w:rsidRPr="00726CA8">
              <w:rPr>
                <w:sz w:val="36"/>
                <w:szCs w:val="28"/>
              </w:rPr>
              <w:t xml:space="preserve">, Д. Г. </w:t>
            </w:r>
            <w:proofErr w:type="spellStart"/>
            <w:r w:rsidRPr="00726CA8">
              <w:rPr>
                <w:sz w:val="36"/>
                <w:szCs w:val="28"/>
              </w:rPr>
              <w:t>Ротман</w:t>
            </w:r>
            <w:proofErr w:type="spellEnd"/>
            <w:r w:rsidRPr="00726CA8">
              <w:rPr>
                <w:sz w:val="36"/>
                <w:szCs w:val="28"/>
              </w:rPr>
              <w:t>]. — Минск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БГУ, 2011. — 29, [2] с.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ил.</w:t>
            </w:r>
          </w:p>
        </w:tc>
        <w:tc>
          <w:tcPr>
            <w:tcW w:w="3261" w:type="dxa"/>
            <w:vAlign w:val="center"/>
          </w:tcPr>
          <w:p w:rsidR="0048282C" w:rsidRPr="002F15D3" w:rsidRDefault="002E548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76.0(4Беи)</w:t>
            </w:r>
          </w:p>
        </w:tc>
        <w:tc>
          <w:tcPr>
            <w:tcW w:w="2409" w:type="dxa"/>
            <w:vAlign w:val="center"/>
          </w:tcPr>
          <w:p w:rsidR="0048282C" w:rsidRPr="002F15D3" w:rsidRDefault="002E548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48282C" w:rsidRPr="002F15D3" w:rsidRDefault="00A64658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754340A" wp14:editId="345D4125">
                  <wp:extent cx="1800000" cy="2534400"/>
                  <wp:effectExtent l="0" t="0" r="0" b="0"/>
                  <wp:docPr id="91" name="Рисунок 91" descr="d:\МЕТОДИЧЕСКАЯ РАБОТА\САЙТ. БИБЛИОТЕКА\НОВЫЕ ПОСТУПЛЕНИЯ\Новые поступления 2013 февраль\фото\SDC126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МЕТОДИЧЕСКАЯ РАБОТА\САЙТ. БИБЛИОТЕКА\НОВЫЕ ПОСТУПЛЕНИЯ\Новые поступления 2013 февраль\фото\SDC1269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47" t="6260" r="9950" b="7420"/>
                          <a:stretch/>
                        </pic:blipFill>
                        <pic:spPr bwMode="auto">
                          <a:xfrm>
                            <a:off x="0" y="0"/>
                            <a:ext cx="1800000" cy="253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48282C" w:rsidRPr="00726CA8" w:rsidRDefault="002E548E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Слука</w:t>
            </w:r>
            <w:proofErr w:type="spellEnd"/>
            <w:r w:rsidRPr="00726CA8">
              <w:rPr>
                <w:sz w:val="36"/>
                <w:szCs w:val="28"/>
              </w:rPr>
              <w:t>, О. Г. СМИ Беларуси в условиях строительства социально ориентированной экономики / О. Г. </w:t>
            </w:r>
            <w:proofErr w:type="spellStart"/>
            <w:r w:rsidRPr="00726CA8">
              <w:rPr>
                <w:sz w:val="36"/>
                <w:szCs w:val="28"/>
              </w:rPr>
              <w:t>Слука</w:t>
            </w:r>
            <w:proofErr w:type="spellEnd"/>
            <w:r w:rsidRPr="00726CA8">
              <w:rPr>
                <w:sz w:val="36"/>
                <w:szCs w:val="28"/>
              </w:rPr>
              <w:t>. — Минск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БГУ, 2011. — 57, [2] с.</w:t>
            </w:r>
          </w:p>
        </w:tc>
        <w:tc>
          <w:tcPr>
            <w:tcW w:w="3261" w:type="dxa"/>
            <w:vAlign w:val="center"/>
          </w:tcPr>
          <w:p w:rsidR="0048282C" w:rsidRPr="002F15D3" w:rsidRDefault="002E548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76.0</w:t>
            </w:r>
            <w:r w:rsidR="00945AE6" w:rsidRPr="002F15D3">
              <w:rPr>
                <w:sz w:val="28"/>
                <w:szCs w:val="28"/>
              </w:rPr>
              <w:t>(4Беи)</w:t>
            </w:r>
          </w:p>
        </w:tc>
        <w:tc>
          <w:tcPr>
            <w:tcW w:w="2409" w:type="dxa"/>
            <w:vAlign w:val="center"/>
          </w:tcPr>
          <w:p w:rsidR="0048282C" w:rsidRPr="002F15D3" w:rsidRDefault="00945AE6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80 ФИЛОЛОГИЧЕСКИЕ НАУКИ в целом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0A138F" w:rsidRPr="002F15D3" w:rsidRDefault="00A64658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7787152" wp14:editId="22A024A4">
                  <wp:extent cx="1749600" cy="2444400"/>
                  <wp:effectExtent l="0" t="0" r="3175" b="0"/>
                  <wp:docPr id="92" name="Рисунок 92" descr="d:\МЕТОДИЧЕСКАЯ РАБОТА\САЙТ. БИБЛИОТЕКА\НОВЫЕ ПОСТУПЛЕНИЯ\Новые поступления 2013 февраль\фото\SDC126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МЕТОДИЧЕСКАЯ РАБОТА\САЙТ. БИБЛИОТЕКА\НОВЫЕ ПОСТУПЛЕНИЯ\Новые поступления 2013 февраль\фото\SDC1269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38" t="8520" r="12424" b="8174"/>
                          <a:stretch/>
                        </pic:blipFill>
                        <pic:spPr bwMode="auto">
                          <a:xfrm>
                            <a:off x="0" y="0"/>
                            <a:ext cx="1749600" cy="244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0A138F" w:rsidRPr="00726CA8" w:rsidRDefault="000A138F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Введение в славянскую филологию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учебно-методические материалы / Министерство образования Республики Беларусь, Учреждение образования "Могилевский государственный университет им. А. А. Кулешова" ; автор-составитель Е. А. </w:t>
            </w:r>
            <w:proofErr w:type="spellStart"/>
            <w:r w:rsidRPr="00726CA8">
              <w:rPr>
                <w:sz w:val="36"/>
                <w:szCs w:val="28"/>
              </w:rPr>
              <w:t>Болтовская</w:t>
            </w:r>
            <w:proofErr w:type="spellEnd"/>
            <w:r w:rsidRPr="00726CA8">
              <w:rPr>
                <w:sz w:val="36"/>
                <w:szCs w:val="28"/>
              </w:rPr>
              <w:t>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41, [2] с. — Библиография: с. 2—3, 16 назв.</w:t>
            </w:r>
          </w:p>
        </w:tc>
        <w:tc>
          <w:tcPr>
            <w:tcW w:w="3261" w:type="dxa"/>
            <w:vAlign w:val="center"/>
          </w:tcPr>
          <w:p w:rsidR="000A138F" w:rsidRPr="002F15D3" w:rsidRDefault="000A138F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80</w:t>
            </w:r>
          </w:p>
        </w:tc>
        <w:tc>
          <w:tcPr>
            <w:tcW w:w="2409" w:type="dxa"/>
            <w:vAlign w:val="center"/>
          </w:tcPr>
          <w:p w:rsidR="000A138F" w:rsidRPr="002F15D3" w:rsidRDefault="000A138F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81 ЯЗЫКОЗНАНИЕ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2"/>
                <w:szCs w:val="28"/>
              </w:rPr>
            </w:pPr>
            <w:r w:rsidRPr="00E22EDC">
              <w:rPr>
                <w:b/>
                <w:sz w:val="32"/>
                <w:szCs w:val="28"/>
              </w:rPr>
              <w:t>81.2Беи Белорусский язык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0A138F" w:rsidRPr="002F15D3" w:rsidRDefault="000D2A0A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FE20359" wp14:editId="1CA778B3">
                  <wp:extent cx="1756800" cy="2408400"/>
                  <wp:effectExtent l="0" t="0" r="0" b="0"/>
                  <wp:docPr id="93" name="Рисунок 93" descr="d:\МЕТОДИЧЕСКАЯ РАБОТА\САЙТ. БИБЛИОТЕКА\НОВЫЕ ПОСТУПЛЕНИЯ\Новые поступления 2013 февраль\фото\SDC126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МЕТОДИЧЕСКАЯ РАБОТА\САЙТ. БИБЛИОТЕКА\НОВЫЕ ПОСТУПЛЕНИЯ\Новые поступления 2013 февраль\фото\SDC1269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81" t="11418" r="11601" b="6497"/>
                          <a:stretch/>
                        </pic:blipFill>
                        <pic:spPr bwMode="auto">
                          <a:xfrm>
                            <a:off x="0" y="0"/>
                            <a:ext cx="1756800" cy="240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0A138F" w:rsidRPr="00F14B00" w:rsidRDefault="000A138F" w:rsidP="00726CA8">
            <w:pPr>
              <w:ind w:left="118" w:right="70"/>
              <w:jc w:val="both"/>
              <w:rPr>
                <w:sz w:val="36"/>
                <w:szCs w:val="28"/>
                <w:lang w:val="be-BY"/>
              </w:rPr>
            </w:pPr>
            <w:r w:rsidRPr="00F14B00">
              <w:rPr>
                <w:sz w:val="36"/>
                <w:szCs w:val="28"/>
                <w:lang w:val="be-BY"/>
              </w:rPr>
              <w:t xml:space="preserve">Абабурка, М. В. Сучасная беларуская літаратурная мова: пытанні і заданні : у 3 ч. : для самападрыхтоўкі студэнтаў 1—2 курсаў філалагічных спецыяльнасцей / М. В. Абабурка ; Міністэрства адукацыі Рэспублікі Беларусь, Установа адукацыі "Магілёўскі дзяржаўны ўніверсітэт імя А. А. Куляшова". </w:t>
            </w:r>
            <w:r w:rsidR="00F71598" w:rsidRPr="00F14B00">
              <w:rPr>
                <w:sz w:val="36"/>
                <w:szCs w:val="28"/>
                <w:lang w:val="be-BY"/>
              </w:rPr>
              <w:t xml:space="preserve">— </w:t>
            </w:r>
            <w:r w:rsidRPr="00F14B00">
              <w:rPr>
                <w:sz w:val="36"/>
                <w:szCs w:val="28"/>
                <w:lang w:val="be-BY"/>
              </w:rPr>
              <w:t>Магілёў : МГУ імя А. А. Куляшова, 2012. —</w:t>
            </w:r>
            <w:r w:rsidR="007B71C0" w:rsidRPr="00F14B00">
              <w:rPr>
                <w:sz w:val="36"/>
                <w:szCs w:val="28"/>
                <w:lang w:val="be-BY"/>
              </w:rPr>
              <w:t xml:space="preserve"> Ч. 1. — 52, [1] с.</w:t>
            </w:r>
          </w:p>
        </w:tc>
        <w:tc>
          <w:tcPr>
            <w:tcW w:w="3261" w:type="dxa"/>
            <w:vAlign w:val="center"/>
          </w:tcPr>
          <w:p w:rsidR="000A138F" w:rsidRPr="002F15D3" w:rsidRDefault="007B71C0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81.2Беі</w:t>
            </w:r>
          </w:p>
        </w:tc>
        <w:tc>
          <w:tcPr>
            <w:tcW w:w="2409" w:type="dxa"/>
            <w:vAlign w:val="center"/>
          </w:tcPr>
          <w:p w:rsidR="000A138F" w:rsidRPr="002F15D3" w:rsidRDefault="007B71C0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F71598" w:rsidRPr="002F15D3" w:rsidRDefault="003629F1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5FCE3F2C" wp14:editId="065A5427">
                  <wp:extent cx="1890000" cy="2426400"/>
                  <wp:effectExtent l="0" t="0" r="0" b="0"/>
                  <wp:docPr id="26" name="Рисунок 26" descr="d:\МЕТОДИЧЕСКАЯ РАБОТА\САЙТ. БИБЛИОТЕКА\НОВЫЕ ПОСТУПЛЕНИЯ\Новые поступления 2013 февраль\фото\SDC127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МЕТОДИЧЕСКАЯ РАБОТА\САЙТ. БИБЛИОТЕКА\НОВЫЕ ПОСТУПЛЕНИЯ\Новые поступления 2013 февраль\фото\SDC1276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90" t="10608" r="6806" b="6613"/>
                          <a:stretch/>
                        </pic:blipFill>
                        <pic:spPr bwMode="auto">
                          <a:xfrm>
                            <a:off x="0" y="0"/>
                            <a:ext cx="1890000" cy="242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F71598" w:rsidRPr="00F14B00" w:rsidRDefault="00F71598" w:rsidP="00726CA8">
            <w:pPr>
              <w:ind w:left="118" w:right="70"/>
              <w:jc w:val="both"/>
              <w:rPr>
                <w:sz w:val="36"/>
                <w:szCs w:val="28"/>
                <w:lang w:val="be-BY"/>
              </w:rPr>
            </w:pPr>
            <w:r w:rsidRPr="00F14B00">
              <w:rPr>
                <w:sz w:val="36"/>
                <w:szCs w:val="28"/>
                <w:lang w:val="be-BY"/>
              </w:rPr>
              <w:t>Беларуская мова : падручнік для 3 кл. устаноў агульнай сярэдняй адукацыі з рускай мовай навучання : у 2 ч. / [Т. М. Валынец, І. Э. Ратнікава, І. С. Роўда, П. П. Шуба]. — 2-е выд., выпраўленае і дапоўненае. — Мінск : Нацыянальны інстытут адукацыі, 2012. — Ч. 2. — 94 с. : іл.</w:t>
            </w:r>
          </w:p>
        </w:tc>
        <w:tc>
          <w:tcPr>
            <w:tcW w:w="3261" w:type="dxa"/>
            <w:vAlign w:val="center"/>
          </w:tcPr>
          <w:p w:rsidR="00F71598" w:rsidRPr="002F15D3" w:rsidRDefault="00F71598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81.2Беі</w:t>
            </w:r>
          </w:p>
        </w:tc>
        <w:tc>
          <w:tcPr>
            <w:tcW w:w="2409" w:type="dxa"/>
            <w:vAlign w:val="center"/>
          </w:tcPr>
          <w:p w:rsidR="00F71598" w:rsidRPr="002F15D3" w:rsidRDefault="00F71598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  <w:lang w:val="be-BY"/>
              </w:rPr>
              <w:t>20</w:t>
            </w:r>
            <w:r w:rsidRPr="002F15D3">
              <w:rPr>
                <w:sz w:val="28"/>
                <w:szCs w:val="28"/>
              </w:rPr>
              <w:t>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F71598" w:rsidRPr="002F15D3" w:rsidRDefault="00096561" w:rsidP="00726CA8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5C68B8BF" wp14:editId="38845A25">
                  <wp:extent cx="1731600" cy="2451600"/>
                  <wp:effectExtent l="0" t="0" r="2540" b="6350"/>
                  <wp:docPr id="29" name="Рисунок 29" descr="d:\МЕТОДИЧЕСКАЯ РАБОТА\САЙТ. БИБЛИОТЕКА\НОВЫЕ ПОСТУПЛЕНИЯ\Новые поступления 2013 февраль\фото\SDC12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МЕТОДИЧЕСКАЯ РАБОТА\САЙТ. БИБЛИОТЕКА\НОВЫЕ ПОСТУПЛЕНИЯ\Новые поступления 2013 февраль\фото\SDC127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57" t="9853" r="11032" b="6609"/>
                          <a:stretch/>
                        </pic:blipFill>
                        <pic:spPr bwMode="auto">
                          <a:xfrm>
                            <a:off x="0" y="0"/>
                            <a:ext cx="1731600" cy="24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F71598" w:rsidRPr="00F14B00" w:rsidRDefault="00F71598" w:rsidP="00726CA8">
            <w:pPr>
              <w:ind w:left="118" w:right="70"/>
              <w:jc w:val="both"/>
              <w:rPr>
                <w:sz w:val="36"/>
                <w:szCs w:val="28"/>
                <w:lang w:val="be-BY"/>
              </w:rPr>
            </w:pPr>
            <w:r w:rsidRPr="00F14B00">
              <w:rPr>
                <w:sz w:val="36"/>
                <w:szCs w:val="28"/>
                <w:lang w:val="be-BY"/>
              </w:rPr>
              <w:t>Слоўнік лінгвастылістычных і тэксталагічных тэрмінаў / Міністэрства адукацыі Рэспублікі Беларусь, Установа адукацыі "Магілёўскі дзяржаўны ўніверсітэт імя А. А. Куляшова"</w:t>
            </w:r>
            <w:r w:rsidR="00B809FC" w:rsidRPr="00F14B00">
              <w:rPr>
                <w:sz w:val="36"/>
                <w:szCs w:val="28"/>
                <w:lang w:val="be-BY"/>
              </w:rPr>
              <w:t xml:space="preserve"> ; складальнікі: М. В. Абабурка, Т. А. Казімірская, В. М. Саўчанка</w:t>
            </w:r>
            <w:r w:rsidRPr="00F14B00">
              <w:rPr>
                <w:sz w:val="36"/>
                <w:szCs w:val="28"/>
                <w:lang w:val="be-BY"/>
              </w:rPr>
              <w:t>. — Магілёў : МГУ імя А. А. Куляшова, 2012. —</w:t>
            </w:r>
            <w:r w:rsidR="00B809FC" w:rsidRPr="00F14B00">
              <w:rPr>
                <w:sz w:val="36"/>
                <w:szCs w:val="28"/>
                <w:lang w:val="be-BY"/>
              </w:rPr>
              <w:t xml:space="preserve"> 281, [2] с. — Бібліяграфія: с. 278—282.</w:t>
            </w:r>
          </w:p>
        </w:tc>
        <w:tc>
          <w:tcPr>
            <w:tcW w:w="3261" w:type="dxa"/>
            <w:vAlign w:val="center"/>
          </w:tcPr>
          <w:p w:rsidR="00F71598" w:rsidRPr="002F15D3" w:rsidRDefault="00976029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81.2Беі-4</w:t>
            </w:r>
          </w:p>
        </w:tc>
        <w:tc>
          <w:tcPr>
            <w:tcW w:w="2409" w:type="dxa"/>
            <w:vAlign w:val="center"/>
          </w:tcPr>
          <w:p w:rsidR="00F71598" w:rsidRPr="002F15D3" w:rsidRDefault="00976029" w:rsidP="00726CA8">
            <w:pPr>
              <w:ind w:left="27"/>
              <w:jc w:val="center"/>
              <w:rPr>
                <w:sz w:val="28"/>
                <w:szCs w:val="28"/>
                <w:lang w:val="be-BY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2"/>
                <w:szCs w:val="28"/>
              </w:rPr>
            </w:pPr>
            <w:r w:rsidRPr="00E22EDC">
              <w:rPr>
                <w:b/>
                <w:sz w:val="32"/>
                <w:szCs w:val="28"/>
              </w:rPr>
              <w:t>81.2Рус Русский язык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0A138F" w:rsidRPr="002F15D3" w:rsidRDefault="000D2A0A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89F4722" wp14:editId="0178BD45">
                  <wp:extent cx="1663200" cy="2365200"/>
                  <wp:effectExtent l="0" t="0" r="0" b="0"/>
                  <wp:docPr id="94" name="Рисунок 94" descr="d:\МЕТОДИЧЕСКАЯ РАБОТА\САЙТ. БИБЛИОТЕКА\НОВЫЕ ПОСТУПЛЕНИЯ\Новые поступления 2013 февраль\фото\SDC126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МЕТОДИЧЕСКАЯ РАБОТА\САЙТ. БИБЛИОТЕКА\НОВЫЕ ПОСТУПЛЕНИЯ\Новые поступления 2013 февраль\фото\SDC1269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08" t="11592" r="14927" b="7773"/>
                          <a:stretch/>
                        </pic:blipFill>
                        <pic:spPr bwMode="auto">
                          <a:xfrm>
                            <a:off x="0" y="0"/>
                            <a:ext cx="1663200" cy="236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0A138F" w:rsidRPr="00726CA8" w:rsidRDefault="007B71C0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Болтовская</w:t>
            </w:r>
            <w:proofErr w:type="spellEnd"/>
            <w:r w:rsidRPr="00726CA8">
              <w:rPr>
                <w:sz w:val="36"/>
                <w:szCs w:val="28"/>
              </w:rPr>
              <w:t>, Е. А. Стилистика и культура речи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тесты / Е. А. </w:t>
            </w:r>
            <w:proofErr w:type="spellStart"/>
            <w:r w:rsidRPr="00726CA8">
              <w:rPr>
                <w:sz w:val="36"/>
                <w:szCs w:val="28"/>
              </w:rPr>
              <w:t>Болтовская</w:t>
            </w:r>
            <w:proofErr w:type="spellEnd"/>
            <w:r w:rsidRPr="00726CA8">
              <w:rPr>
                <w:sz w:val="36"/>
                <w:szCs w:val="28"/>
              </w:rPr>
              <w:t>, Т. В. </w:t>
            </w:r>
            <w:proofErr w:type="spellStart"/>
            <w:r w:rsidRPr="00726CA8">
              <w:rPr>
                <w:sz w:val="36"/>
                <w:szCs w:val="28"/>
              </w:rPr>
              <w:t>Мосейчук</w:t>
            </w:r>
            <w:proofErr w:type="spellEnd"/>
            <w:r w:rsidRPr="00726CA8">
              <w:rPr>
                <w:sz w:val="36"/>
                <w:szCs w:val="28"/>
              </w:rPr>
              <w:t xml:space="preserve">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37, [2] с. — Библиография: с. 37—38, 23 назв.</w:t>
            </w:r>
          </w:p>
        </w:tc>
        <w:tc>
          <w:tcPr>
            <w:tcW w:w="3261" w:type="dxa"/>
            <w:vAlign w:val="center"/>
          </w:tcPr>
          <w:p w:rsidR="000A138F" w:rsidRPr="002F15D3" w:rsidRDefault="007B71C0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81.2Рус-5</w:t>
            </w:r>
          </w:p>
        </w:tc>
        <w:tc>
          <w:tcPr>
            <w:tcW w:w="2409" w:type="dxa"/>
            <w:vAlign w:val="center"/>
          </w:tcPr>
          <w:p w:rsidR="000A138F" w:rsidRPr="002F15D3" w:rsidRDefault="007B71C0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0F764C" w:rsidRPr="002F15D3" w:rsidRDefault="000D2A0A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001B259" wp14:editId="2C23AF3D">
                  <wp:extent cx="1659600" cy="2336400"/>
                  <wp:effectExtent l="0" t="0" r="0" b="6985"/>
                  <wp:docPr id="95" name="Рисунок 95" descr="d:\МЕТОДИЧЕСКАЯ РАБОТА\САЙТ. БИБЛИОТЕКА\НОВЫЕ ПОСТУПЛЕНИЯ\Новые поступления 2013 февраль\фото\SDC126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МЕТОДИЧЕСКАЯ РАБОТА\САЙТ. БИБЛИОТЕКА\НОВЫЕ ПОСТУПЛЕНИЯ\Новые поступления 2013 февраль\фото\SDC1269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34" t="8810" r="15701" b="11485"/>
                          <a:stretch/>
                        </pic:blipFill>
                        <pic:spPr bwMode="auto">
                          <a:xfrm>
                            <a:off x="0" y="0"/>
                            <a:ext cx="1659600" cy="233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0F764C" w:rsidRPr="00726CA8" w:rsidRDefault="000F764C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Ладутько</w:t>
            </w:r>
            <w:proofErr w:type="spellEnd"/>
            <w:r w:rsidRPr="00726CA8">
              <w:rPr>
                <w:sz w:val="36"/>
                <w:szCs w:val="28"/>
              </w:rPr>
              <w:t>, М. В. Культура речи: предупреждение нарушений норм современного русского языка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практикум : учебно-методическое пособие для студентов филологических специальностей высших учебных заведений / М. В. </w:t>
            </w:r>
            <w:proofErr w:type="spellStart"/>
            <w:r w:rsidRPr="00726CA8">
              <w:rPr>
                <w:sz w:val="36"/>
                <w:szCs w:val="28"/>
              </w:rPr>
              <w:t>Ладутько</w:t>
            </w:r>
            <w:proofErr w:type="spellEnd"/>
            <w:r w:rsidRPr="00726CA8">
              <w:rPr>
                <w:sz w:val="36"/>
                <w:szCs w:val="28"/>
              </w:rPr>
              <w:t>, Л. И. Мамонтова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204, [2] с. — Библиография: с. 204—205, 41 назв.</w:t>
            </w:r>
          </w:p>
        </w:tc>
        <w:tc>
          <w:tcPr>
            <w:tcW w:w="3261" w:type="dxa"/>
            <w:vAlign w:val="center"/>
          </w:tcPr>
          <w:p w:rsidR="000F764C" w:rsidRPr="002F15D3" w:rsidRDefault="000F764C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81.2Рус-5</w:t>
            </w:r>
          </w:p>
        </w:tc>
        <w:tc>
          <w:tcPr>
            <w:tcW w:w="2409" w:type="dxa"/>
            <w:vAlign w:val="center"/>
          </w:tcPr>
          <w:p w:rsidR="000F764C" w:rsidRPr="002F15D3" w:rsidRDefault="000F764C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0A138F" w:rsidRPr="002F15D3" w:rsidRDefault="000D2A0A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0069142" wp14:editId="46FF8E38">
                  <wp:extent cx="1724400" cy="2390400"/>
                  <wp:effectExtent l="0" t="0" r="9525" b="0"/>
                  <wp:docPr id="96" name="Рисунок 96" descr="d:\МЕТОДИЧЕСКАЯ РАБОТА\САЙТ. БИБЛИОТЕКА\НОВЫЕ ПОСТУПЛЕНИЯ\Новые поступления 2013 февраль\фото\SDC126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МЕТОДИЧЕСКАЯ РАБОТА\САЙТ. БИБЛИОТЕКА\НОВЫЕ ПОСТУПЛЕНИЯ\Новые поступления 2013 февраль\фото\SDC1268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85" t="11418" r="13814" b="7131"/>
                          <a:stretch/>
                        </pic:blipFill>
                        <pic:spPr bwMode="auto">
                          <a:xfrm>
                            <a:off x="0" y="0"/>
                            <a:ext cx="1724400" cy="239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0A138F" w:rsidRPr="00726CA8" w:rsidRDefault="008262D8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Папейко</w:t>
            </w:r>
            <w:proofErr w:type="spellEnd"/>
            <w:r w:rsidRPr="00726CA8">
              <w:rPr>
                <w:sz w:val="36"/>
                <w:szCs w:val="28"/>
              </w:rPr>
              <w:t>, А. А. Подготовка к централизованному тестированию по русскому языку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учебно-методические материалы / А. А. </w:t>
            </w:r>
            <w:proofErr w:type="spellStart"/>
            <w:r w:rsidRPr="00726CA8">
              <w:rPr>
                <w:sz w:val="36"/>
                <w:szCs w:val="28"/>
              </w:rPr>
              <w:t>Папейко</w:t>
            </w:r>
            <w:proofErr w:type="spellEnd"/>
            <w:r w:rsidRPr="00726CA8">
              <w:rPr>
                <w:sz w:val="36"/>
                <w:szCs w:val="28"/>
              </w:rPr>
              <w:t xml:space="preserve">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90, [1] с.</w:t>
            </w:r>
          </w:p>
        </w:tc>
        <w:tc>
          <w:tcPr>
            <w:tcW w:w="3261" w:type="dxa"/>
            <w:vAlign w:val="center"/>
          </w:tcPr>
          <w:p w:rsidR="000A138F" w:rsidRPr="002F15D3" w:rsidRDefault="008262D8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81.2Рус</w:t>
            </w:r>
          </w:p>
        </w:tc>
        <w:tc>
          <w:tcPr>
            <w:tcW w:w="2409" w:type="dxa"/>
            <w:vAlign w:val="center"/>
          </w:tcPr>
          <w:p w:rsidR="000A138F" w:rsidRPr="002F15D3" w:rsidRDefault="008262D8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2"/>
                <w:szCs w:val="28"/>
              </w:rPr>
            </w:pPr>
            <w:r w:rsidRPr="00E22EDC">
              <w:rPr>
                <w:b/>
                <w:sz w:val="32"/>
                <w:szCs w:val="28"/>
              </w:rPr>
              <w:t>81.2</w:t>
            </w:r>
            <w:proofErr w:type="gramStart"/>
            <w:r w:rsidRPr="00E22EDC">
              <w:rPr>
                <w:b/>
                <w:sz w:val="32"/>
                <w:szCs w:val="28"/>
              </w:rPr>
              <w:t>Англ</w:t>
            </w:r>
            <w:proofErr w:type="gramEnd"/>
            <w:r w:rsidRPr="00E22EDC">
              <w:rPr>
                <w:b/>
                <w:sz w:val="32"/>
                <w:szCs w:val="28"/>
              </w:rPr>
              <w:t xml:space="preserve"> Английский язык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0A138F" w:rsidRPr="002F15D3" w:rsidRDefault="000D2A0A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92FB918" wp14:editId="46DC9BF2">
                  <wp:extent cx="3657600" cy="274320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2743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0A138F" w:rsidRPr="00726CA8" w:rsidRDefault="008262D8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 xml:space="preserve">Макаревич, Т. И. Английский язык для изучающих информационно-коммуникационные технологии = </w:t>
            </w:r>
            <w:proofErr w:type="spellStart"/>
            <w:r w:rsidRPr="00726CA8">
              <w:rPr>
                <w:sz w:val="36"/>
                <w:szCs w:val="28"/>
              </w:rPr>
              <w:t>English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for</w:t>
            </w:r>
            <w:proofErr w:type="spellEnd"/>
            <w:r w:rsidRPr="00726CA8">
              <w:rPr>
                <w:sz w:val="36"/>
                <w:szCs w:val="28"/>
              </w:rPr>
              <w:t xml:space="preserve"> ICT </w:t>
            </w:r>
            <w:proofErr w:type="spellStart"/>
            <w:r w:rsidRPr="00726CA8">
              <w:rPr>
                <w:sz w:val="36"/>
                <w:szCs w:val="28"/>
              </w:rPr>
              <w:t>students</w:t>
            </w:r>
            <w:proofErr w:type="spellEnd"/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пособие : в 2 ч. / Т. </w:t>
            </w:r>
            <w:proofErr w:type="spellStart"/>
            <w:r w:rsidRPr="00726CA8">
              <w:rPr>
                <w:sz w:val="36"/>
                <w:szCs w:val="28"/>
              </w:rPr>
              <w:t>И.Макаревич</w:t>
            </w:r>
            <w:proofErr w:type="spellEnd"/>
            <w:r w:rsidRPr="00726CA8">
              <w:rPr>
                <w:sz w:val="36"/>
                <w:szCs w:val="28"/>
              </w:rPr>
              <w:t>, И. И. Макаревич ; Академия управления при Президенте Республики Беларусь ; под редакцией И. И. </w:t>
            </w:r>
            <w:proofErr w:type="spellStart"/>
            <w:r w:rsidRPr="00726CA8">
              <w:rPr>
                <w:sz w:val="36"/>
                <w:szCs w:val="28"/>
              </w:rPr>
              <w:t>Ганчарёнка</w:t>
            </w:r>
            <w:proofErr w:type="spellEnd"/>
            <w:r w:rsidRPr="00726CA8">
              <w:rPr>
                <w:sz w:val="36"/>
                <w:szCs w:val="28"/>
              </w:rPr>
              <w:t>. — Минск, 2012.</w:t>
            </w:r>
          </w:p>
        </w:tc>
        <w:tc>
          <w:tcPr>
            <w:tcW w:w="3261" w:type="dxa"/>
            <w:vAlign w:val="center"/>
          </w:tcPr>
          <w:p w:rsidR="000A138F" w:rsidRPr="002F15D3" w:rsidRDefault="008262D8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81.2</w:t>
            </w:r>
            <w:proofErr w:type="gramStart"/>
            <w:r w:rsidRPr="002F15D3">
              <w:rPr>
                <w:sz w:val="28"/>
                <w:szCs w:val="28"/>
              </w:rPr>
              <w:t>Англ</w:t>
            </w:r>
            <w:proofErr w:type="gramEnd"/>
          </w:p>
        </w:tc>
        <w:tc>
          <w:tcPr>
            <w:tcW w:w="2409" w:type="dxa"/>
            <w:vAlign w:val="center"/>
          </w:tcPr>
          <w:p w:rsidR="000A138F" w:rsidRPr="002F15D3" w:rsidRDefault="008262D8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0A138F" w:rsidRPr="002F15D3" w:rsidRDefault="000D2A0A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8575EAB" wp14:editId="6AD79219">
                  <wp:extent cx="1695600" cy="2523600"/>
                  <wp:effectExtent l="0" t="0" r="0" b="0"/>
                  <wp:docPr id="97" name="Рисунок 97" descr="d:\МЕТОДИЧЕСКАЯ РАБОТА\САЙТ. БИБЛИОТЕКА\НОВЫЕ ПОСТУПЛЕНИЯ\Новые поступления 2013 февраль\фото\SDC126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МЕТОДИЧЕСКАЯ РАБОТА\САЙТ. БИБЛИОТЕКА\НОВЫЕ ПОСТУПЛЕНИЯ\Новые поступления 2013 февраль\фото\SDC1268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70" t="7244" r="14695" b="6730"/>
                          <a:stretch/>
                        </pic:blipFill>
                        <pic:spPr bwMode="auto">
                          <a:xfrm>
                            <a:off x="0" y="0"/>
                            <a:ext cx="16956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0A138F" w:rsidRPr="00726CA8" w:rsidRDefault="0029679D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Максимюк</w:t>
            </w:r>
            <w:proofErr w:type="spellEnd"/>
            <w:r w:rsidRPr="00726CA8">
              <w:rPr>
                <w:sz w:val="36"/>
                <w:szCs w:val="28"/>
              </w:rPr>
              <w:t>, Ж. В. Вводно-коррективный курс английского языка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практикум для студентов первого курса гуманитарный и педагогических специальностей / Ж. В. </w:t>
            </w:r>
            <w:proofErr w:type="spellStart"/>
            <w:r w:rsidRPr="00726CA8">
              <w:rPr>
                <w:sz w:val="36"/>
                <w:szCs w:val="28"/>
              </w:rPr>
              <w:t>Максимюк</w:t>
            </w:r>
            <w:proofErr w:type="spellEnd"/>
            <w:r w:rsidRPr="00726CA8">
              <w:rPr>
                <w:sz w:val="36"/>
                <w:szCs w:val="28"/>
              </w:rPr>
              <w:t>, О. А. </w:t>
            </w:r>
            <w:proofErr w:type="spellStart"/>
            <w:r w:rsidRPr="00726CA8">
              <w:rPr>
                <w:sz w:val="36"/>
                <w:szCs w:val="28"/>
              </w:rPr>
              <w:t>Радыванюк</w:t>
            </w:r>
            <w:proofErr w:type="spellEnd"/>
            <w:r w:rsidR="00991D83" w:rsidRPr="00726CA8">
              <w:rPr>
                <w:sz w:val="36"/>
                <w:szCs w:val="28"/>
              </w:rPr>
              <w:t xml:space="preserve"> ; Учреждение образования "Брестский государственный университет имени А. С. Пушкина". — Брест</w:t>
            </w:r>
            <w:proofErr w:type="gramStart"/>
            <w:r w:rsidR="00991D83" w:rsidRPr="00726CA8">
              <w:rPr>
                <w:sz w:val="36"/>
                <w:szCs w:val="28"/>
              </w:rPr>
              <w:t xml:space="preserve"> :</w:t>
            </w:r>
            <w:proofErr w:type="gramEnd"/>
            <w:r w:rsidR="00991D83" w:rsidRPr="00726CA8">
              <w:rPr>
                <w:sz w:val="36"/>
                <w:szCs w:val="28"/>
              </w:rPr>
              <w:t xml:space="preserve"> </w:t>
            </w:r>
            <w:proofErr w:type="spellStart"/>
            <w:r w:rsidR="00991D83" w:rsidRPr="00726CA8">
              <w:rPr>
                <w:sz w:val="36"/>
                <w:szCs w:val="28"/>
              </w:rPr>
              <w:t>БрГУ</w:t>
            </w:r>
            <w:proofErr w:type="spellEnd"/>
            <w:r w:rsidR="00991D83" w:rsidRPr="00726CA8">
              <w:rPr>
                <w:sz w:val="36"/>
                <w:szCs w:val="28"/>
              </w:rPr>
              <w:t xml:space="preserve"> имени А. С. Пушкина, 2011. — 43 с. — Библиография: с. 42, 7 назв.</w:t>
            </w:r>
          </w:p>
        </w:tc>
        <w:tc>
          <w:tcPr>
            <w:tcW w:w="3261" w:type="dxa"/>
            <w:vAlign w:val="center"/>
          </w:tcPr>
          <w:p w:rsidR="000A138F" w:rsidRPr="002F15D3" w:rsidRDefault="0029679D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81.2</w:t>
            </w:r>
            <w:proofErr w:type="gramStart"/>
            <w:r w:rsidRPr="002F15D3">
              <w:rPr>
                <w:sz w:val="28"/>
                <w:szCs w:val="28"/>
              </w:rPr>
              <w:t>Англ</w:t>
            </w:r>
            <w:proofErr w:type="gramEnd"/>
          </w:p>
        </w:tc>
        <w:tc>
          <w:tcPr>
            <w:tcW w:w="2409" w:type="dxa"/>
            <w:vAlign w:val="center"/>
          </w:tcPr>
          <w:p w:rsidR="000A138F" w:rsidRPr="002F15D3" w:rsidRDefault="0029679D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0A138F" w:rsidRPr="002F15D3" w:rsidRDefault="00A64658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B0CA9F6" wp14:editId="5FE13D53">
                  <wp:extent cx="1789200" cy="2545200"/>
                  <wp:effectExtent l="0" t="0" r="1905" b="762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9200" cy="2545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0A138F" w:rsidRPr="00726CA8" w:rsidRDefault="00991D83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 xml:space="preserve">Совершенствуем знания по грамматике = </w:t>
            </w:r>
            <w:proofErr w:type="spellStart"/>
            <w:r w:rsidRPr="00726CA8">
              <w:rPr>
                <w:sz w:val="36"/>
                <w:szCs w:val="28"/>
              </w:rPr>
              <w:t>Master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your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Grammar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Skills</w:t>
            </w:r>
            <w:proofErr w:type="spellEnd"/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учебно-методическое пособие для студентов факультета прикладной математики и информатики / [составители: </w:t>
            </w:r>
            <w:proofErr w:type="gramStart"/>
            <w:r w:rsidRPr="00726CA8">
              <w:rPr>
                <w:sz w:val="36"/>
                <w:szCs w:val="28"/>
              </w:rPr>
              <w:t>С. К. </w:t>
            </w:r>
            <w:proofErr w:type="spellStart"/>
            <w:r w:rsidRPr="00726CA8">
              <w:rPr>
                <w:sz w:val="36"/>
                <w:szCs w:val="28"/>
              </w:rPr>
              <w:t>Видишева</w:t>
            </w:r>
            <w:proofErr w:type="spellEnd"/>
            <w:r w:rsidRPr="00726CA8">
              <w:rPr>
                <w:sz w:val="36"/>
                <w:szCs w:val="28"/>
              </w:rPr>
              <w:t>, Е. З. </w:t>
            </w:r>
            <w:proofErr w:type="spellStart"/>
            <w:r w:rsidRPr="00726CA8">
              <w:rPr>
                <w:sz w:val="36"/>
                <w:szCs w:val="28"/>
              </w:rPr>
              <w:t>Шевалдышева</w:t>
            </w:r>
            <w:proofErr w:type="spellEnd"/>
            <w:r w:rsidRPr="00726CA8">
              <w:rPr>
                <w:sz w:val="36"/>
                <w:szCs w:val="28"/>
              </w:rPr>
              <w:t>, С. А. Стаханова].</w:t>
            </w:r>
            <w:proofErr w:type="gramEnd"/>
            <w:r w:rsidRPr="00726CA8">
              <w:rPr>
                <w:sz w:val="36"/>
                <w:szCs w:val="28"/>
              </w:rPr>
              <w:t xml:space="preserve"> — Минск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БГУ, 2012. — 89, [2] с.</w:t>
            </w:r>
          </w:p>
        </w:tc>
        <w:tc>
          <w:tcPr>
            <w:tcW w:w="3261" w:type="dxa"/>
            <w:vAlign w:val="center"/>
          </w:tcPr>
          <w:p w:rsidR="000A138F" w:rsidRPr="002F15D3" w:rsidRDefault="00991D83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81.2Англ-2</w:t>
            </w:r>
          </w:p>
        </w:tc>
        <w:tc>
          <w:tcPr>
            <w:tcW w:w="2409" w:type="dxa"/>
            <w:vAlign w:val="center"/>
          </w:tcPr>
          <w:p w:rsidR="000A138F" w:rsidRPr="002F15D3" w:rsidRDefault="00991D83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AE4EF0" w:rsidRPr="002F15D3" w:rsidRDefault="00096561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5EFA75D6" wp14:editId="49878708">
                  <wp:extent cx="1800000" cy="2509200"/>
                  <wp:effectExtent l="0" t="0" r="0" b="5715"/>
                  <wp:docPr id="34" name="Рисунок 34" descr="d:\МЕТОДИЧЕСКАЯ РАБОТА\САЙТ. БИБЛИОТЕКА\НОВЫЕ ПОСТУПЛЕНИЯ\Новые поступления 2013 февраль\фото\SDC12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МЕТОДИЧЕСКАЯ РАБОТА\САЙТ. БИБЛИОТЕКА\НОВЫЕ ПОСТУПЛЕНИЯ\Новые поступления 2013 февраль\фото\SDC127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80" t="7941" r="7889" b="6439"/>
                          <a:stretch/>
                        </pic:blipFill>
                        <pic:spPr bwMode="auto">
                          <a:xfrm>
                            <a:off x="0" y="0"/>
                            <a:ext cx="1800000" cy="250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AE4EF0" w:rsidRPr="00726CA8" w:rsidRDefault="00AE4EF0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 xml:space="preserve">Читай, изучай, обсуждай = </w:t>
            </w:r>
            <w:proofErr w:type="spellStart"/>
            <w:r w:rsidRPr="00726CA8">
              <w:rPr>
                <w:sz w:val="36"/>
                <w:szCs w:val="28"/>
              </w:rPr>
              <w:t>Read</w:t>
            </w:r>
            <w:proofErr w:type="spellEnd"/>
            <w:r w:rsidRPr="00726CA8">
              <w:rPr>
                <w:sz w:val="36"/>
                <w:szCs w:val="28"/>
              </w:rPr>
              <w:t xml:space="preserve">. </w:t>
            </w:r>
            <w:proofErr w:type="spellStart"/>
            <w:r w:rsidRPr="00726CA8">
              <w:rPr>
                <w:sz w:val="36"/>
                <w:szCs w:val="28"/>
              </w:rPr>
              <w:t>Learn</w:t>
            </w:r>
            <w:proofErr w:type="spellEnd"/>
            <w:r w:rsidRPr="00726CA8">
              <w:rPr>
                <w:sz w:val="36"/>
                <w:szCs w:val="28"/>
              </w:rPr>
              <w:t xml:space="preserve">. </w:t>
            </w:r>
            <w:proofErr w:type="spellStart"/>
            <w:r w:rsidRPr="00726CA8">
              <w:rPr>
                <w:sz w:val="36"/>
                <w:szCs w:val="28"/>
              </w:rPr>
              <w:t>Discuss</w:t>
            </w:r>
            <w:proofErr w:type="spellEnd"/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учебно-методические материалы для студентов неязыковых специальностей / Министерство образования Республики Беларусь, Учреждение образования "Могилевский государственный университет им. А. А. Кулешова" ; составители: Н. А. Домбровская, Т. Н. </w:t>
            </w:r>
            <w:proofErr w:type="spellStart"/>
            <w:r w:rsidRPr="00726CA8">
              <w:rPr>
                <w:sz w:val="36"/>
                <w:szCs w:val="28"/>
              </w:rPr>
              <w:t>Тадеуш</w:t>
            </w:r>
            <w:proofErr w:type="spellEnd"/>
            <w:r w:rsidRPr="00726CA8">
              <w:rPr>
                <w:sz w:val="36"/>
                <w:szCs w:val="28"/>
              </w:rPr>
              <w:t>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67, [1] с. — Библиография: с. 68, 5 назв.</w:t>
            </w:r>
          </w:p>
        </w:tc>
        <w:tc>
          <w:tcPr>
            <w:tcW w:w="3261" w:type="dxa"/>
            <w:vAlign w:val="center"/>
          </w:tcPr>
          <w:p w:rsidR="00AE4EF0" w:rsidRPr="002F15D3" w:rsidRDefault="00AE4EF0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81.2Англ-2</w:t>
            </w:r>
          </w:p>
        </w:tc>
        <w:tc>
          <w:tcPr>
            <w:tcW w:w="2409" w:type="dxa"/>
            <w:vAlign w:val="center"/>
          </w:tcPr>
          <w:p w:rsidR="00AE4EF0" w:rsidRPr="002F15D3" w:rsidRDefault="00AE4EF0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7E44AB" w:rsidRPr="002F15D3" w:rsidRDefault="00730EE1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F541425" wp14:editId="0795D245">
                  <wp:extent cx="1731600" cy="2383200"/>
                  <wp:effectExtent l="0" t="0" r="2540" b="0"/>
                  <wp:docPr id="37" name="Рисунок 37" descr="d:\МЕТОДИЧЕСКАЯ РАБОТА\САЙТ. БИБЛИОТЕКА\НОВЫЕ ПОСТУПЛЕНИЯ\Новые поступления 2013 февраль\фото\SDC12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МЕТОДИЧЕСКАЯ РАБОТА\САЙТ. БИБЛИОТЕКА\НОВЫЕ ПОСТУПЛЕНИЯ\Новые поступления 2013 февраль\фото\SDC127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90" t="16520" r="9049" b="2261"/>
                          <a:stretch/>
                        </pic:blipFill>
                        <pic:spPr bwMode="auto">
                          <a:xfrm>
                            <a:off x="0" y="0"/>
                            <a:ext cx="1731600" cy="23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7E44AB" w:rsidRPr="00726CA8" w:rsidRDefault="007E44AB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 xml:space="preserve">Тарасевич, Н. А. Стилистический анализ текста = </w:t>
            </w:r>
            <w:proofErr w:type="spellStart"/>
            <w:r w:rsidRPr="00726CA8">
              <w:rPr>
                <w:sz w:val="36"/>
                <w:szCs w:val="28"/>
              </w:rPr>
              <w:t>The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Stylistic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Analysis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of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the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Text</w:t>
            </w:r>
            <w:proofErr w:type="spellEnd"/>
            <w:r w:rsidRPr="00726CA8">
              <w:rPr>
                <w:sz w:val="36"/>
                <w:szCs w:val="28"/>
              </w:rPr>
              <w:t xml:space="preserve"> учебно-методическое пособие / Н. А. Тарасевич</w:t>
            </w:r>
            <w:proofErr w:type="gramStart"/>
            <w:r w:rsidRPr="00726CA8">
              <w:rPr>
                <w:sz w:val="36"/>
                <w:szCs w:val="28"/>
              </w:rPr>
              <w:t xml:space="preserve"> ;</w:t>
            </w:r>
            <w:proofErr w:type="gramEnd"/>
            <w:r w:rsidRPr="00726CA8">
              <w:rPr>
                <w:sz w:val="36"/>
                <w:szCs w:val="28"/>
              </w:rPr>
              <w:t xml:space="preserve"> Учреждение образования "Брестский государственный университет имени А. С. Пушкина". — Брест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БрГУ</w:t>
            </w:r>
            <w:proofErr w:type="spellEnd"/>
            <w:r w:rsidRPr="00726CA8">
              <w:rPr>
                <w:sz w:val="36"/>
                <w:szCs w:val="28"/>
              </w:rPr>
              <w:t xml:space="preserve"> имени А. С. Пушкина, 2011. — 40 с. — Библиография: с. 40, 4 назв.</w:t>
            </w:r>
          </w:p>
        </w:tc>
        <w:tc>
          <w:tcPr>
            <w:tcW w:w="3261" w:type="dxa"/>
            <w:vAlign w:val="center"/>
          </w:tcPr>
          <w:p w:rsidR="007E44AB" w:rsidRPr="002F15D3" w:rsidRDefault="007E44AB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81.2Англ-5</w:t>
            </w:r>
          </w:p>
        </w:tc>
        <w:tc>
          <w:tcPr>
            <w:tcW w:w="2409" w:type="dxa"/>
            <w:vAlign w:val="center"/>
          </w:tcPr>
          <w:p w:rsidR="007E44AB" w:rsidRPr="002F15D3" w:rsidRDefault="007E44AB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2"/>
                <w:szCs w:val="28"/>
              </w:rPr>
            </w:pPr>
            <w:r w:rsidRPr="00E22EDC">
              <w:rPr>
                <w:b/>
                <w:sz w:val="32"/>
                <w:szCs w:val="28"/>
              </w:rPr>
              <w:t>81.2</w:t>
            </w:r>
            <w:proofErr w:type="gramStart"/>
            <w:r w:rsidRPr="00E22EDC">
              <w:rPr>
                <w:b/>
                <w:sz w:val="32"/>
                <w:szCs w:val="28"/>
              </w:rPr>
              <w:t>Нем</w:t>
            </w:r>
            <w:proofErr w:type="gramEnd"/>
            <w:r w:rsidRPr="00E22EDC">
              <w:rPr>
                <w:b/>
                <w:sz w:val="32"/>
                <w:szCs w:val="28"/>
              </w:rPr>
              <w:t xml:space="preserve"> Немецкий язык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0A138F" w:rsidRPr="002F15D3" w:rsidRDefault="003629F1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5FB3BFF" wp14:editId="7239A370">
                  <wp:extent cx="1756800" cy="2444400"/>
                  <wp:effectExtent l="0" t="0" r="0" b="0"/>
                  <wp:docPr id="27" name="Рисунок 27" descr="d:\МЕТОДИЧЕСКАЯ РАБОТА\САЙТ. БИБЛИОТЕКА\НОВЫЕ ПОСТУПЛЕНИЯ\Новые поступления 2013 февраль\фото\SDC127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МЕТОДИЧЕСКАЯ РАБОТА\САЙТ. БИБЛИОТЕКА\НОВЫЕ ПОСТУПЛЕНИЯ\Новые поступления 2013 февраль\фото\SDC1276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85" t="8694" r="12346" b="8058"/>
                          <a:stretch/>
                        </pic:blipFill>
                        <pic:spPr bwMode="auto">
                          <a:xfrm>
                            <a:off x="0" y="0"/>
                            <a:ext cx="1756800" cy="244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0A138F" w:rsidRPr="00726CA8" w:rsidRDefault="00211536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Буров, А. А. Практическая грамматика немецкого языка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учебно-методический комплекс : в 3 ч. / А. А. Буров ; Учреждение образования "Брестский государственный университет имени А. С. Пушкина". — Брест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БрГУ</w:t>
            </w:r>
            <w:proofErr w:type="spellEnd"/>
            <w:r w:rsidRPr="00726CA8">
              <w:rPr>
                <w:sz w:val="36"/>
                <w:szCs w:val="28"/>
              </w:rPr>
              <w:t xml:space="preserve"> имени А. С. Пушкина, 2011. — Ч. 1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Морфология. — 150 с. — Библиография: с. 150, 12 назв.</w:t>
            </w:r>
          </w:p>
        </w:tc>
        <w:tc>
          <w:tcPr>
            <w:tcW w:w="3261" w:type="dxa"/>
            <w:vAlign w:val="center"/>
          </w:tcPr>
          <w:p w:rsidR="000A138F" w:rsidRPr="002F15D3" w:rsidRDefault="00211536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81.2Нем-2</w:t>
            </w:r>
          </w:p>
        </w:tc>
        <w:tc>
          <w:tcPr>
            <w:tcW w:w="2409" w:type="dxa"/>
            <w:vAlign w:val="center"/>
          </w:tcPr>
          <w:p w:rsidR="000A138F" w:rsidRPr="002F15D3" w:rsidRDefault="00211536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211536" w:rsidRPr="002F15D3" w:rsidRDefault="00096561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83FFEEB" wp14:editId="3A234155">
                  <wp:extent cx="1652400" cy="2379600"/>
                  <wp:effectExtent l="0" t="0" r="5080" b="1905"/>
                  <wp:docPr id="28" name="Рисунок 28" descr="d:\МЕТОДИЧЕСКАЯ РАБОТА\САЙТ. БИБЛИОТЕКА\НОВЫЕ ПОСТУПЛЕНИЯ\Новые поступления 2013 февраль\фото\SDC127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МЕТОДИЧЕСКАЯ РАБОТА\САЙТ. БИБЛИОТЕКА\НОВЫЕ ПОСТУПЛЕНИЯ\Новые поступления 2013 февраль\фото\SDC1276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49" t="9563" r="14819" b="9334"/>
                          <a:stretch/>
                        </pic:blipFill>
                        <pic:spPr bwMode="auto">
                          <a:xfrm>
                            <a:off x="0" y="0"/>
                            <a:ext cx="1652400" cy="237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211536" w:rsidRPr="00726CA8" w:rsidRDefault="00211536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Буров, А. А. Дискурсивная практика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учебно-методический комплекс : в 3 ч. / А. А. Буров, Е. М. </w:t>
            </w:r>
            <w:proofErr w:type="spellStart"/>
            <w:r w:rsidRPr="00726CA8">
              <w:rPr>
                <w:sz w:val="36"/>
                <w:szCs w:val="28"/>
              </w:rPr>
              <w:t>Галуц</w:t>
            </w:r>
            <w:proofErr w:type="spellEnd"/>
            <w:r w:rsidRPr="00726CA8">
              <w:rPr>
                <w:sz w:val="36"/>
                <w:szCs w:val="28"/>
              </w:rPr>
              <w:t>, Т. А. </w:t>
            </w:r>
            <w:proofErr w:type="spellStart"/>
            <w:r w:rsidRPr="00726CA8">
              <w:rPr>
                <w:sz w:val="36"/>
                <w:szCs w:val="28"/>
              </w:rPr>
              <w:t>Кальчук</w:t>
            </w:r>
            <w:proofErr w:type="spellEnd"/>
            <w:r w:rsidRPr="00726CA8">
              <w:rPr>
                <w:sz w:val="36"/>
                <w:szCs w:val="28"/>
              </w:rPr>
              <w:t xml:space="preserve"> ; Учреждение образования "Брестский государственный университет имени А. С. Пушкина". — Брест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БрГУ</w:t>
            </w:r>
            <w:proofErr w:type="spellEnd"/>
            <w:r w:rsidRPr="00726CA8">
              <w:rPr>
                <w:sz w:val="36"/>
                <w:szCs w:val="28"/>
              </w:rPr>
              <w:t xml:space="preserve"> имени А. С. Пушкина, 2012. — Ч. 1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Реферирование общественно-политического текста. — 80 с. — Библиография: с. 79, 8 назв.</w:t>
            </w:r>
          </w:p>
        </w:tc>
        <w:tc>
          <w:tcPr>
            <w:tcW w:w="3261" w:type="dxa"/>
            <w:vAlign w:val="center"/>
          </w:tcPr>
          <w:p w:rsidR="00211536" w:rsidRPr="002F15D3" w:rsidRDefault="00211536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81.2Нем-2</w:t>
            </w:r>
          </w:p>
        </w:tc>
        <w:tc>
          <w:tcPr>
            <w:tcW w:w="2409" w:type="dxa"/>
            <w:vAlign w:val="center"/>
          </w:tcPr>
          <w:p w:rsidR="00211536" w:rsidRPr="002F15D3" w:rsidRDefault="00211536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211536" w:rsidRPr="002F15D3" w:rsidRDefault="00096561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58E2A0D" wp14:editId="69F01C32">
                  <wp:extent cx="1677600" cy="2390400"/>
                  <wp:effectExtent l="0" t="0" r="0" b="0"/>
                  <wp:docPr id="30" name="Рисунок 30" descr="d:\МЕТОДИЧЕСКАЯ РАБОТА\САЙТ. БИБЛИОТЕКА\НОВЫЕ ПОСТУПЛЕНИЯ\Новые поступления 2013 февраль\фото\SDC127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МЕТОДИЧЕСКАЯ РАБОТА\САЙТ. БИБЛИОТЕКА\НОВЫЕ ПОСТУПЛЕНИЯ\Новые поступления 2013 февраль\фото\SDC127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45" t="13099" r="11215" b="5337"/>
                          <a:stretch/>
                        </pic:blipFill>
                        <pic:spPr bwMode="auto">
                          <a:xfrm>
                            <a:off x="0" y="0"/>
                            <a:ext cx="1677600" cy="239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211536" w:rsidRPr="00726CA8" w:rsidRDefault="00211536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Кальчук</w:t>
            </w:r>
            <w:proofErr w:type="spellEnd"/>
            <w:r w:rsidRPr="00726CA8">
              <w:rPr>
                <w:sz w:val="36"/>
                <w:szCs w:val="28"/>
              </w:rPr>
              <w:t xml:space="preserve">, Т. А. Общественно-политическая жизнь Германии = </w:t>
            </w:r>
            <w:proofErr w:type="spellStart"/>
            <w:r w:rsidRPr="00726CA8">
              <w:rPr>
                <w:sz w:val="36"/>
                <w:szCs w:val="28"/>
              </w:rPr>
              <w:t>Gesellschaftlich-politisches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leben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Deutschlands</w:t>
            </w:r>
            <w:proofErr w:type="spellEnd"/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учебно-методический комплекс : в 3 ч. / Т. А. </w:t>
            </w:r>
            <w:proofErr w:type="spellStart"/>
            <w:r w:rsidRPr="00726CA8">
              <w:rPr>
                <w:sz w:val="36"/>
                <w:szCs w:val="28"/>
              </w:rPr>
              <w:t>Кальчук</w:t>
            </w:r>
            <w:proofErr w:type="spellEnd"/>
            <w:r w:rsidRPr="00726CA8">
              <w:rPr>
                <w:sz w:val="36"/>
                <w:szCs w:val="28"/>
              </w:rPr>
              <w:t>. И. Ф. </w:t>
            </w:r>
            <w:proofErr w:type="spellStart"/>
            <w:r w:rsidRPr="00726CA8">
              <w:rPr>
                <w:sz w:val="36"/>
                <w:szCs w:val="28"/>
              </w:rPr>
              <w:t>Нестерук</w:t>
            </w:r>
            <w:proofErr w:type="spellEnd"/>
            <w:proofErr w:type="gramStart"/>
            <w:r w:rsidRPr="00726CA8">
              <w:rPr>
                <w:sz w:val="36"/>
                <w:szCs w:val="28"/>
              </w:rPr>
              <w:t xml:space="preserve"> ;</w:t>
            </w:r>
            <w:proofErr w:type="gramEnd"/>
            <w:r w:rsidRPr="00726CA8">
              <w:rPr>
                <w:sz w:val="36"/>
                <w:szCs w:val="28"/>
              </w:rPr>
              <w:t xml:space="preserve"> Учреждение образования "Брестский государственный университет имени А. С. Пушкина". — Брест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БрГУ</w:t>
            </w:r>
            <w:proofErr w:type="spellEnd"/>
            <w:r w:rsidRPr="00726CA8">
              <w:rPr>
                <w:sz w:val="36"/>
                <w:szCs w:val="28"/>
              </w:rPr>
              <w:t xml:space="preserve"> имени А. С. Пушкина, 2012. — Ч. 2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Словарь терминов и понятий для студентов факультета иностранных языков. — 80 с. — Библиография: с. 79, 11 назв.</w:t>
            </w:r>
          </w:p>
        </w:tc>
        <w:tc>
          <w:tcPr>
            <w:tcW w:w="3261" w:type="dxa"/>
            <w:vAlign w:val="center"/>
          </w:tcPr>
          <w:p w:rsidR="00211536" w:rsidRPr="002F15D3" w:rsidRDefault="00211536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81.2</w:t>
            </w:r>
            <w:proofErr w:type="gramStart"/>
            <w:r w:rsidRPr="002F15D3">
              <w:rPr>
                <w:sz w:val="28"/>
                <w:szCs w:val="28"/>
              </w:rPr>
              <w:t>Нем</w:t>
            </w:r>
            <w:proofErr w:type="gramEnd"/>
          </w:p>
        </w:tc>
        <w:tc>
          <w:tcPr>
            <w:tcW w:w="2409" w:type="dxa"/>
            <w:vAlign w:val="center"/>
          </w:tcPr>
          <w:p w:rsidR="00211536" w:rsidRPr="002F15D3" w:rsidRDefault="00211536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A50DA7" w:rsidRPr="002F15D3" w:rsidRDefault="00096561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B76A486" wp14:editId="519273E8">
                  <wp:extent cx="1623600" cy="2228400"/>
                  <wp:effectExtent l="0" t="0" r="0" b="635"/>
                  <wp:docPr id="33" name="Рисунок 33" descr="d:\МЕТОДИЧЕСКАЯ РАБОТА\САЙТ. БИБЛИОТЕКА\НОВЫЕ ПОСТУПЛЕНИЯ\Новые поступления 2013 февраль\фото\SDC127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МЕТОДИЧЕСКАЯ РАБОТА\САЙТ. БИБЛИОТЕКА\НОВЫЕ ПОСТУПЛЕНИЯ\Новые поступления 2013 февраль\фото\SDC1275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98" t="8230" r="7167" b="4000"/>
                          <a:stretch/>
                        </pic:blipFill>
                        <pic:spPr bwMode="auto">
                          <a:xfrm>
                            <a:off x="0" y="0"/>
                            <a:ext cx="1623600" cy="222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A50DA7" w:rsidRPr="00726CA8" w:rsidRDefault="00A50DA7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Капорович</w:t>
            </w:r>
            <w:proofErr w:type="spellEnd"/>
            <w:r w:rsidRPr="00726CA8">
              <w:rPr>
                <w:sz w:val="36"/>
                <w:szCs w:val="28"/>
              </w:rPr>
              <w:t xml:space="preserve">, Ю. Е. Люди и их будни = </w:t>
            </w:r>
            <w:proofErr w:type="spellStart"/>
            <w:r w:rsidRPr="00726CA8">
              <w:rPr>
                <w:sz w:val="36"/>
                <w:szCs w:val="28"/>
              </w:rPr>
              <w:t>Menschen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und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ihr</w:t>
            </w:r>
            <w:proofErr w:type="spell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alltag</w:t>
            </w:r>
            <w:proofErr w:type="spellEnd"/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учебно-методические материалы / Ю. Е. </w:t>
            </w:r>
            <w:proofErr w:type="spellStart"/>
            <w:r w:rsidRPr="00726CA8">
              <w:rPr>
                <w:sz w:val="36"/>
                <w:szCs w:val="28"/>
              </w:rPr>
              <w:t>Капорович</w:t>
            </w:r>
            <w:proofErr w:type="spellEnd"/>
            <w:r w:rsidRPr="00726CA8">
              <w:rPr>
                <w:sz w:val="36"/>
                <w:szCs w:val="28"/>
              </w:rPr>
              <w:t>, Ю. В. Яковлева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177, [2] с. — Библиография: с. 178, 5 назв.</w:t>
            </w:r>
          </w:p>
        </w:tc>
        <w:tc>
          <w:tcPr>
            <w:tcW w:w="3261" w:type="dxa"/>
            <w:vAlign w:val="center"/>
          </w:tcPr>
          <w:p w:rsidR="00A50DA7" w:rsidRPr="002F15D3" w:rsidRDefault="00A50DA7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81.2</w:t>
            </w:r>
            <w:proofErr w:type="gramStart"/>
            <w:r w:rsidRPr="002F15D3">
              <w:rPr>
                <w:sz w:val="28"/>
                <w:szCs w:val="28"/>
              </w:rPr>
              <w:t>Нем</w:t>
            </w:r>
            <w:proofErr w:type="gramEnd"/>
          </w:p>
        </w:tc>
        <w:tc>
          <w:tcPr>
            <w:tcW w:w="2409" w:type="dxa"/>
            <w:vAlign w:val="center"/>
          </w:tcPr>
          <w:p w:rsidR="00A50DA7" w:rsidRPr="002F15D3" w:rsidRDefault="00A50DA7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2F2EA5" w:rsidRPr="002F15D3" w:rsidRDefault="00096561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A757334" wp14:editId="06D18FA0">
                  <wp:extent cx="1692000" cy="2347200"/>
                  <wp:effectExtent l="0" t="0" r="3810" b="0"/>
                  <wp:docPr id="31" name="Рисунок 31" descr="d:\МЕТОДИЧЕСКАЯ РАБОТА\САЙТ. БИБЛИОТЕКА\НОВЫЕ ПОСТУПЛЕНИЯ\Новые поступления 2013 февраль\фото\SDC127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МЕТОДИЧЕСКАЯ РАБОТА\САЙТ. БИБЛИОТЕКА\НОВЫЕ ПОСТУПЛЕНИЯ\Новые поступления 2013 февраль\фото\SDC1275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40" t="13911" r="11649" b="6145"/>
                          <a:stretch/>
                        </pic:blipFill>
                        <pic:spPr bwMode="auto">
                          <a:xfrm>
                            <a:off x="0" y="0"/>
                            <a:ext cx="1692000" cy="234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2F2EA5" w:rsidRPr="00726CA8" w:rsidRDefault="002F2EA5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Королюк</w:t>
            </w:r>
            <w:proofErr w:type="spellEnd"/>
            <w:r w:rsidRPr="00726CA8">
              <w:rPr>
                <w:sz w:val="36"/>
                <w:szCs w:val="28"/>
              </w:rPr>
              <w:t xml:space="preserve">, И. П. Достопримечательности: театры, музеи, выставки = </w:t>
            </w:r>
            <w:proofErr w:type="spellStart"/>
            <w:r w:rsidR="00A50DA7" w:rsidRPr="00726CA8">
              <w:rPr>
                <w:sz w:val="36"/>
                <w:szCs w:val="28"/>
              </w:rPr>
              <w:t>Sehenswürdigkeiten</w:t>
            </w:r>
            <w:proofErr w:type="spellEnd"/>
            <w:r w:rsidR="00A50DA7" w:rsidRPr="00726CA8">
              <w:rPr>
                <w:sz w:val="36"/>
                <w:szCs w:val="28"/>
              </w:rPr>
              <w:t xml:space="preserve">: </w:t>
            </w:r>
            <w:proofErr w:type="spellStart"/>
            <w:r w:rsidR="00A50DA7" w:rsidRPr="00726CA8">
              <w:rPr>
                <w:sz w:val="36"/>
                <w:szCs w:val="28"/>
              </w:rPr>
              <w:t>theater</w:t>
            </w:r>
            <w:proofErr w:type="spellEnd"/>
            <w:r w:rsidR="00A50DA7" w:rsidRPr="00726CA8">
              <w:rPr>
                <w:sz w:val="36"/>
                <w:szCs w:val="28"/>
              </w:rPr>
              <w:t xml:space="preserve">, </w:t>
            </w:r>
            <w:proofErr w:type="spellStart"/>
            <w:r w:rsidR="00A50DA7" w:rsidRPr="00726CA8">
              <w:rPr>
                <w:sz w:val="36"/>
                <w:szCs w:val="28"/>
              </w:rPr>
              <w:t>museen</w:t>
            </w:r>
            <w:proofErr w:type="spellEnd"/>
            <w:r w:rsidR="00A50DA7" w:rsidRPr="00726CA8">
              <w:rPr>
                <w:sz w:val="36"/>
                <w:szCs w:val="28"/>
              </w:rPr>
              <w:t xml:space="preserve">, </w:t>
            </w:r>
            <w:proofErr w:type="spellStart"/>
            <w:r w:rsidR="00A50DA7" w:rsidRPr="00726CA8">
              <w:rPr>
                <w:sz w:val="36"/>
                <w:szCs w:val="28"/>
              </w:rPr>
              <w:t>ausstellungen</w:t>
            </w:r>
            <w:proofErr w:type="spellEnd"/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</w:t>
            </w:r>
            <w:r w:rsidR="00A50DA7" w:rsidRPr="00726CA8">
              <w:rPr>
                <w:sz w:val="36"/>
                <w:szCs w:val="28"/>
              </w:rPr>
              <w:t>практикум для студентов факультета иностранных языков</w:t>
            </w:r>
            <w:r w:rsidRPr="00726CA8">
              <w:rPr>
                <w:sz w:val="36"/>
                <w:szCs w:val="28"/>
              </w:rPr>
              <w:t xml:space="preserve"> / </w:t>
            </w:r>
            <w:r w:rsidR="00A50DA7" w:rsidRPr="00726CA8">
              <w:rPr>
                <w:sz w:val="36"/>
                <w:szCs w:val="28"/>
              </w:rPr>
              <w:t>И. П. </w:t>
            </w:r>
            <w:proofErr w:type="spellStart"/>
            <w:r w:rsidR="00A50DA7" w:rsidRPr="00726CA8">
              <w:rPr>
                <w:sz w:val="36"/>
                <w:szCs w:val="28"/>
              </w:rPr>
              <w:t>Королюк</w:t>
            </w:r>
            <w:proofErr w:type="spellEnd"/>
            <w:r w:rsidRPr="00726CA8">
              <w:rPr>
                <w:sz w:val="36"/>
                <w:szCs w:val="28"/>
              </w:rPr>
              <w:t xml:space="preserve"> ; Учреждение образования "Брестский государственный университет имени А. С. Пушкина". — Брест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</w:t>
            </w:r>
            <w:proofErr w:type="spellStart"/>
            <w:r w:rsidRPr="00726CA8">
              <w:rPr>
                <w:sz w:val="36"/>
                <w:szCs w:val="28"/>
              </w:rPr>
              <w:t>БрГУ</w:t>
            </w:r>
            <w:proofErr w:type="spellEnd"/>
            <w:r w:rsidRPr="00726CA8">
              <w:rPr>
                <w:sz w:val="36"/>
                <w:szCs w:val="28"/>
              </w:rPr>
              <w:t xml:space="preserve"> имени А. С. Пушкина, 201</w:t>
            </w:r>
            <w:r w:rsidR="00A50DA7" w:rsidRPr="00726CA8">
              <w:rPr>
                <w:sz w:val="36"/>
                <w:szCs w:val="28"/>
              </w:rPr>
              <w:t>1</w:t>
            </w:r>
            <w:r w:rsidRPr="00726CA8">
              <w:rPr>
                <w:sz w:val="36"/>
                <w:szCs w:val="28"/>
              </w:rPr>
              <w:t>. —</w:t>
            </w:r>
            <w:r w:rsidR="00A50DA7" w:rsidRPr="00726CA8">
              <w:rPr>
                <w:sz w:val="36"/>
                <w:szCs w:val="28"/>
              </w:rPr>
              <w:t>35</w:t>
            </w:r>
            <w:r w:rsidRPr="00726CA8">
              <w:rPr>
                <w:sz w:val="36"/>
                <w:szCs w:val="28"/>
              </w:rPr>
              <w:t> с. — Библиография: с. </w:t>
            </w:r>
            <w:r w:rsidR="00A50DA7" w:rsidRPr="00726CA8">
              <w:rPr>
                <w:sz w:val="36"/>
                <w:szCs w:val="28"/>
              </w:rPr>
              <w:t>34</w:t>
            </w:r>
            <w:r w:rsidRPr="00726CA8">
              <w:rPr>
                <w:sz w:val="36"/>
                <w:szCs w:val="28"/>
              </w:rPr>
              <w:t xml:space="preserve">, </w:t>
            </w:r>
            <w:r w:rsidR="00A50DA7" w:rsidRPr="00726CA8">
              <w:rPr>
                <w:sz w:val="36"/>
                <w:szCs w:val="28"/>
              </w:rPr>
              <w:t>4</w:t>
            </w:r>
            <w:r w:rsidRPr="00726CA8">
              <w:rPr>
                <w:sz w:val="36"/>
                <w:szCs w:val="28"/>
              </w:rPr>
              <w:t> назв.</w:t>
            </w:r>
          </w:p>
        </w:tc>
        <w:tc>
          <w:tcPr>
            <w:tcW w:w="3261" w:type="dxa"/>
            <w:vAlign w:val="center"/>
          </w:tcPr>
          <w:p w:rsidR="002F2EA5" w:rsidRPr="002F15D3" w:rsidRDefault="002F2EA5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81.2</w:t>
            </w:r>
            <w:proofErr w:type="gramStart"/>
            <w:r w:rsidRPr="002F15D3">
              <w:rPr>
                <w:sz w:val="28"/>
                <w:szCs w:val="28"/>
              </w:rPr>
              <w:t>Нем</w:t>
            </w:r>
            <w:proofErr w:type="gramEnd"/>
          </w:p>
        </w:tc>
        <w:tc>
          <w:tcPr>
            <w:tcW w:w="2409" w:type="dxa"/>
            <w:vAlign w:val="center"/>
          </w:tcPr>
          <w:p w:rsidR="002F2EA5" w:rsidRPr="002F15D3" w:rsidRDefault="002F2EA5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7E44AB" w:rsidRPr="002F15D3" w:rsidRDefault="00096561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07F98CF" wp14:editId="2A161312">
                  <wp:extent cx="1753200" cy="2451600"/>
                  <wp:effectExtent l="0" t="0" r="0" b="6350"/>
                  <wp:docPr id="32" name="Рисунок 32" descr="d:\МЕТОДИЧЕСКАЯ РАБОТА\САЙТ. БИБЛИОТЕКА\НОВЫЕ ПОСТУПЛЕНИЯ\Новые поступления 2013 февраль\фото\SDC127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МЕТОДИЧЕСКАЯ РАБОТА\САЙТ. БИБЛИОТЕКА\НОВЫЕ ПОСТУПЛЕНИЯ\Новые поступления 2013 февраль\фото\SDC1275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21" t="7013" r="9409" b="9392"/>
                          <a:stretch/>
                        </pic:blipFill>
                        <pic:spPr bwMode="auto">
                          <a:xfrm>
                            <a:off x="0" y="0"/>
                            <a:ext cx="1753200" cy="24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7E44AB" w:rsidRPr="00726CA8" w:rsidRDefault="00A50DA7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Немецкий язык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учебно-методические материалы / Министерство образования Республики Беларусь, Учреждение образования "Могилевский государственный университет им. А. А. Кулешова" ; составитель Н. А. Протасова.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31 с. — Библиография: с. 30—31, 18 назв.</w:t>
            </w:r>
          </w:p>
        </w:tc>
        <w:tc>
          <w:tcPr>
            <w:tcW w:w="3261" w:type="dxa"/>
            <w:vAlign w:val="center"/>
          </w:tcPr>
          <w:p w:rsidR="007E44AB" w:rsidRPr="002F15D3" w:rsidRDefault="00A50DA7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81.2</w:t>
            </w:r>
            <w:proofErr w:type="gramStart"/>
            <w:r w:rsidRPr="002F15D3">
              <w:rPr>
                <w:sz w:val="28"/>
                <w:szCs w:val="28"/>
              </w:rPr>
              <w:t>Нем</w:t>
            </w:r>
            <w:proofErr w:type="gramEnd"/>
          </w:p>
        </w:tc>
        <w:tc>
          <w:tcPr>
            <w:tcW w:w="2409" w:type="dxa"/>
            <w:vAlign w:val="center"/>
          </w:tcPr>
          <w:p w:rsidR="007E44AB" w:rsidRPr="002F15D3" w:rsidRDefault="00A50DA7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82 ФОЛЬКЛОР. ФОЛЬКЛОРИСТИКА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0A138F" w:rsidRPr="002F15D3" w:rsidRDefault="00482C5D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69E1E6E" wp14:editId="6B022F5C">
                  <wp:extent cx="1666800" cy="2314800"/>
                  <wp:effectExtent l="0" t="0" r="0" b="0"/>
                  <wp:docPr id="22" name="Рисунок 22" descr="d:\МЕТОДИЧЕСКАЯ РАБОТА\САЙТ. БИБЛИОТЕКА\НОВЫЕ ПОСТУПЛЕНИЯ\Новые поступления 2013 февраль\фото\SDC127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МЕТОДИЧЕСКАЯ РАБОТА\САЙТ. БИБЛИОТЕКА\НОВЫЕ ПОСТУПЛЕНИЯ\Новые поступления 2013 февраль\фото\SDC1276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67" t="13215" r="13659" b="7942"/>
                          <a:stretch/>
                        </pic:blipFill>
                        <pic:spPr bwMode="auto">
                          <a:xfrm>
                            <a:off x="0" y="0"/>
                            <a:ext cx="1666800" cy="231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0A138F" w:rsidRPr="00F14B00" w:rsidRDefault="00577756" w:rsidP="00726CA8">
            <w:pPr>
              <w:ind w:left="118" w:right="70"/>
              <w:jc w:val="both"/>
              <w:rPr>
                <w:sz w:val="36"/>
                <w:szCs w:val="28"/>
                <w:lang w:val="be-BY"/>
              </w:rPr>
            </w:pPr>
            <w:r w:rsidRPr="00F14B00">
              <w:rPr>
                <w:sz w:val="36"/>
                <w:szCs w:val="28"/>
                <w:lang w:val="be-BY"/>
              </w:rPr>
              <w:t>Лук’янава, Т. В. Неказкавыя жанры беларускай фальклорнай прозы. Фенаменалагічны аналіз : дапаможнік для студэнтаў філалагічнага факультэта, якія навучаюцца па спецыяльнасцях 1-21 05 01 "Беларуская філалогія", 1-21 05 02 "Руская філалогія", 1-21 05 04 "Славянская філалогія" / Т. В. Лук’янава. — Мінск : БДУ, 2011. — 109, [2] с. — Бібліяграфія: с. 104—110, 143 назв.</w:t>
            </w:r>
          </w:p>
        </w:tc>
        <w:tc>
          <w:tcPr>
            <w:tcW w:w="3261" w:type="dxa"/>
            <w:vAlign w:val="center"/>
          </w:tcPr>
          <w:p w:rsidR="000A138F" w:rsidRPr="002F15D3" w:rsidRDefault="00577756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82.3(4Беі</w:t>
            </w:r>
            <w:proofErr w:type="gramStart"/>
            <w:r w:rsidRPr="002F15D3">
              <w:rPr>
                <w:sz w:val="28"/>
                <w:szCs w:val="28"/>
              </w:rPr>
              <w:t>)я</w:t>
            </w:r>
            <w:proofErr w:type="gramEnd"/>
            <w:r w:rsidRPr="002F15D3">
              <w:rPr>
                <w:sz w:val="28"/>
                <w:szCs w:val="28"/>
              </w:rPr>
              <w:t>73</w:t>
            </w:r>
          </w:p>
        </w:tc>
        <w:tc>
          <w:tcPr>
            <w:tcW w:w="2409" w:type="dxa"/>
            <w:vAlign w:val="center"/>
          </w:tcPr>
          <w:p w:rsidR="000A138F" w:rsidRPr="002F15D3" w:rsidRDefault="00577756" w:rsidP="00726CA8">
            <w:pPr>
              <w:ind w:left="27"/>
              <w:jc w:val="center"/>
              <w:rPr>
                <w:sz w:val="28"/>
                <w:szCs w:val="28"/>
                <w:lang w:val="be-BY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83 ЛИТЕРАТУРОВЕДЕНИЕ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A39CD" w:rsidRPr="002F15D3" w:rsidRDefault="00482C5D" w:rsidP="00726CA8">
            <w:pPr>
              <w:jc w:val="center"/>
              <w:rPr>
                <w:sz w:val="28"/>
                <w:szCs w:val="28"/>
                <w:lang w:val="be-BY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56B6F96F" wp14:editId="448C0A6A">
                  <wp:extent cx="1713600" cy="2433600"/>
                  <wp:effectExtent l="0" t="0" r="1270" b="5080"/>
                  <wp:docPr id="20" name="Рисунок 20" descr="d:\МЕТОДИЧЕСКАЯ РАБОТА\САЙТ. БИБЛИОТЕКА\НОВЫЕ ПОСТУПЛЕНИЯ\Новые поступления 2013 февраль\фото\SDC12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МЕТОДИЧЕСКАЯ РАБОТА\САЙТ. БИБЛИОТЕКА\НОВЫЕ ПОСТУПЛЕНИЯ\Новые поступления 2013 февраль\фото\SDC1276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17" t="9274" r="10645" b="7827"/>
                          <a:stretch/>
                        </pic:blipFill>
                        <pic:spPr bwMode="auto">
                          <a:xfrm>
                            <a:off x="0" y="0"/>
                            <a:ext cx="1713600" cy="24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A39CD" w:rsidRPr="00726CA8" w:rsidRDefault="009A39CD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Античная литература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учебно-методические рекомендации / Министерство образования Республики Беларусь, Учреждение образования "Могилевский государственный университет им. А. А. Кулешова" ; автор-составитель Е. А. Митюкова.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51, [3] с.</w:t>
            </w:r>
          </w:p>
        </w:tc>
        <w:tc>
          <w:tcPr>
            <w:tcW w:w="3261" w:type="dxa"/>
            <w:vAlign w:val="center"/>
          </w:tcPr>
          <w:p w:rsidR="009A39CD" w:rsidRPr="002F15D3" w:rsidRDefault="009A39CD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83.3(0)</w:t>
            </w:r>
          </w:p>
        </w:tc>
        <w:tc>
          <w:tcPr>
            <w:tcW w:w="2409" w:type="dxa"/>
            <w:vAlign w:val="center"/>
          </w:tcPr>
          <w:p w:rsidR="009A39CD" w:rsidRPr="002F15D3" w:rsidRDefault="009A39CD" w:rsidP="00726CA8">
            <w:pPr>
              <w:ind w:left="27"/>
              <w:jc w:val="center"/>
              <w:rPr>
                <w:sz w:val="28"/>
                <w:szCs w:val="28"/>
                <w:lang w:val="be-BY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A39CD" w:rsidRPr="002F15D3" w:rsidRDefault="00482C5D" w:rsidP="00726CA8">
            <w:pPr>
              <w:jc w:val="center"/>
              <w:rPr>
                <w:sz w:val="28"/>
                <w:szCs w:val="28"/>
                <w:lang w:val="be-BY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B785E59" wp14:editId="63C84E01">
                  <wp:extent cx="1674000" cy="2347200"/>
                  <wp:effectExtent l="0" t="0" r="2540" b="0"/>
                  <wp:docPr id="21" name="Рисунок 21" descr="d:\МЕТОДИЧЕСКАЯ РАБОТА\САЙТ. БИБЛИОТЕКА\НОВЫЕ ПОСТУПЛЕНИЯ\Новые поступления 2013 февраль\фото\SDC127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МЕТОДИЧЕСКАЯ РАБОТА\САЙТ. БИБЛИОТЕКА\НОВЫЕ ПОСТУПЛЕНИЯ\Новые поступления 2013 февраль\фото\SDC1276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23" t="13506" r="9717" b="6551"/>
                          <a:stretch/>
                        </pic:blipFill>
                        <pic:spPr bwMode="auto">
                          <a:xfrm>
                            <a:off x="0" y="0"/>
                            <a:ext cx="1674000" cy="234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A39CD" w:rsidRPr="00F14B00" w:rsidRDefault="009A39CD" w:rsidP="00726CA8">
            <w:pPr>
              <w:ind w:left="118" w:right="70"/>
              <w:jc w:val="both"/>
              <w:rPr>
                <w:sz w:val="36"/>
                <w:szCs w:val="28"/>
                <w:lang w:val="be-BY"/>
              </w:rPr>
            </w:pPr>
            <w:r w:rsidRPr="00F14B00">
              <w:rPr>
                <w:sz w:val="36"/>
                <w:szCs w:val="28"/>
                <w:lang w:val="be-BY"/>
              </w:rPr>
              <w:t>Драбеня, Ф. В. Беларуская драматургія канца XX — пачатку XXI стагоддзя. Жанрава-стылёвыя тэндэнцыі / Ф. В. Драбеня. — Мінск : БДУ, 2012. — 117, [2] с. — Бібліяграфія: с. 109—118.</w:t>
            </w:r>
          </w:p>
        </w:tc>
        <w:tc>
          <w:tcPr>
            <w:tcW w:w="3261" w:type="dxa"/>
            <w:vAlign w:val="center"/>
          </w:tcPr>
          <w:p w:rsidR="009A39CD" w:rsidRPr="002F15D3" w:rsidRDefault="009A39CD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83.3(4Беі)6</w:t>
            </w:r>
          </w:p>
        </w:tc>
        <w:tc>
          <w:tcPr>
            <w:tcW w:w="2409" w:type="dxa"/>
            <w:vAlign w:val="center"/>
          </w:tcPr>
          <w:p w:rsidR="009A39CD" w:rsidRPr="002F15D3" w:rsidRDefault="009A39CD" w:rsidP="00726CA8">
            <w:pPr>
              <w:ind w:left="27"/>
              <w:jc w:val="center"/>
              <w:rPr>
                <w:sz w:val="28"/>
                <w:szCs w:val="28"/>
                <w:lang w:val="be-BY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A39CD" w:rsidRPr="002F15D3" w:rsidRDefault="003629F1" w:rsidP="00726CA8">
            <w:pPr>
              <w:jc w:val="center"/>
              <w:rPr>
                <w:sz w:val="28"/>
                <w:szCs w:val="28"/>
                <w:lang w:val="be-BY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66555C1" wp14:editId="48979B57">
                  <wp:extent cx="1695600" cy="2350800"/>
                  <wp:effectExtent l="0" t="0" r="0" b="0"/>
                  <wp:docPr id="25" name="Рисунок 25" descr="d:\МЕТОДИЧЕСКАЯ РАБОТА\САЙТ. БИБЛИОТЕКА\НОВЫЕ ПОСТУПЛЕНИЯ\Новые поступления 2013 февраль\фото\SDC127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МЕТОДИЧЕСКАЯ РАБОТА\САЙТ. БИБЛИОТЕКА\НОВЫЕ ПОСТУПЛЕНИЯ\Новые поступления 2013 февраль\фото\SDC1276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40" t="12751" r="13195" b="7189"/>
                          <a:stretch/>
                        </pic:blipFill>
                        <pic:spPr bwMode="auto">
                          <a:xfrm>
                            <a:off x="0" y="0"/>
                            <a:ext cx="1695600" cy="235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A39CD" w:rsidRPr="00F14B00" w:rsidRDefault="009A39CD" w:rsidP="00726CA8">
            <w:pPr>
              <w:ind w:left="118" w:right="70"/>
              <w:jc w:val="both"/>
              <w:rPr>
                <w:sz w:val="36"/>
                <w:szCs w:val="28"/>
                <w:lang w:val="be-BY"/>
              </w:rPr>
            </w:pPr>
            <w:r w:rsidRPr="00F14B00">
              <w:rPr>
                <w:sz w:val="36"/>
                <w:szCs w:val="28"/>
                <w:lang w:val="be-BY"/>
              </w:rPr>
              <w:t>Кабржыцкая,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Т.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В. Украінская літаратура і ўкраінска-беларускія літаратурныя ўзаемасувязі : у 3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ч. : вучэбны дапаможнік для студэнтаў вышэйшых навучальных устаноў па спецыяльнасцях "Славянская філалогія", "Беларуская філалогія", "Руская філалогія" /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Т.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В.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Кабржыцкая, У.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В.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 xml:space="preserve">Рагойша. — Мінск : БДК, 2012. — Ч. 1 : </w:t>
            </w:r>
            <w:r w:rsidR="00E93EEF" w:rsidRPr="00F14B00">
              <w:rPr>
                <w:sz w:val="36"/>
                <w:szCs w:val="28"/>
                <w:lang w:val="be-BY"/>
              </w:rPr>
              <w:t xml:space="preserve">Эпоха Сярэднявечча — </w:t>
            </w:r>
            <w:r w:rsidR="00E93EEF" w:rsidRPr="00726CA8">
              <w:rPr>
                <w:sz w:val="36"/>
                <w:szCs w:val="28"/>
              </w:rPr>
              <w:t>XX </w:t>
            </w:r>
            <w:r w:rsidR="00E93EEF" w:rsidRPr="00F14B00">
              <w:rPr>
                <w:sz w:val="36"/>
                <w:szCs w:val="28"/>
                <w:lang w:val="be-BY"/>
              </w:rPr>
              <w:t>ст. — 214, [1]</w:t>
            </w:r>
            <w:r w:rsidR="00E93EEF" w:rsidRPr="00726CA8">
              <w:rPr>
                <w:sz w:val="36"/>
                <w:szCs w:val="28"/>
              </w:rPr>
              <w:t> </w:t>
            </w:r>
            <w:r w:rsidR="00E93EEF" w:rsidRPr="00F14B00">
              <w:rPr>
                <w:sz w:val="36"/>
                <w:szCs w:val="28"/>
                <w:lang w:val="be-BY"/>
              </w:rPr>
              <w:t>с. — Бібліяграфія: с.</w:t>
            </w:r>
            <w:r w:rsidR="00E93EEF" w:rsidRPr="00726CA8">
              <w:rPr>
                <w:sz w:val="36"/>
                <w:szCs w:val="28"/>
              </w:rPr>
              <w:t> </w:t>
            </w:r>
            <w:r w:rsidR="00E93EEF" w:rsidRPr="00F14B00">
              <w:rPr>
                <w:sz w:val="36"/>
                <w:szCs w:val="28"/>
                <w:lang w:val="be-BY"/>
              </w:rPr>
              <w:t>212</w:t>
            </w:r>
            <w:r w:rsidR="003629F1" w:rsidRPr="00F14B00">
              <w:rPr>
                <w:sz w:val="36"/>
                <w:szCs w:val="28"/>
                <w:lang w:val="be-BY"/>
              </w:rPr>
              <w:t>—</w:t>
            </w:r>
            <w:r w:rsidR="00E93EEF" w:rsidRPr="00F14B00">
              <w:rPr>
                <w:sz w:val="36"/>
                <w:szCs w:val="28"/>
                <w:lang w:val="be-BY"/>
              </w:rPr>
              <w:t>213, 21</w:t>
            </w:r>
            <w:r w:rsidR="00E93EEF" w:rsidRPr="00726CA8">
              <w:rPr>
                <w:sz w:val="36"/>
                <w:szCs w:val="28"/>
              </w:rPr>
              <w:t> </w:t>
            </w:r>
            <w:r w:rsidR="00E93EEF" w:rsidRPr="00F14B00">
              <w:rPr>
                <w:sz w:val="36"/>
                <w:szCs w:val="28"/>
                <w:lang w:val="be-BY"/>
              </w:rPr>
              <w:t>назв.</w:t>
            </w:r>
          </w:p>
        </w:tc>
        <w:tc>
          <w:tcPr>
            <w:tcW w:w="3261" w:type="dxa"/>
            <w:vAlign w:val="center"/>
          </w:tcPr>
          <w:p w:rsidR="009A39CD" w:rsidRPr="002F15D3" w:rsidRDefault="00E93EEF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83.3(4Укр)</w:t>
            </w:r>
          </w:p>
        </w:tc>
        <w:tc>
          <w:tcPr>
            <w:tcW w:w="2409" w:type="dxa"/>
            <w:vAlign w:val="center"/>
          </w:tcPr>
          <w:p w:rsidR="009A39CD" w:rsidRPr="002F15D3" w:rsidRDefault="00E93EEF" w:rsidP="00726CA8">
            <w:pPr>
              <w:ind w:left="27"/>
              <w:jc w:val="center"/>
              <w:rPr>
                <w:sz w:val="28"/>
                <w:szCs w:val="28"/>
                <w:lang w:val="be-BY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A39CD" w:rsidRPr="002F15D3" w:rsidRDefault="00E93EEF" w:rsidP="00726CA8">
            <w:pPr>
              <w:jc w:val="center"/>
              <w:rPr>
                <w:sz w:val="28"/>
                <w:szCs w:val="28"/>
                <w:lang w:val="be-BY"/>
              </w:rPr>
            </w:pPr>
            <w:r w:rsidRPr="002F15D3">
              <w:rPr>
                <w:noProof/>
                <w:sz w:val="28"/>
                <w:szCs w:val="28"/>
              </w:rPr>
              <w:drawing>
                <wp:inline distT="0" distB="0" distL="0" distR="0" wp14:anchorId="7B2F245B" wp14:editId="5A92A966">
                  <wp:extent cx="1526400" cy="21348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400" cy="213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A39CD" w:rsidRPr="00F14B00" w:rsidRDefault="00E93EEF" w:rsidP="00726CA8">
            <w:pPr>
              <w:ind w:left="118" w:right="70"/>
              <w:jc w:val="both"/>
              <w:rPr>
                <w:sz w:val="36"/>
                <w:szCs w:val="28"/>
                <w:lang w:val="be-BY"/>
              </w:rPr>
            </w:pPr>
            <w:r w:rsidRPr="00F14B00">
              <w:rPr>
                <w:sz w:val="36"/>
                <w:szCs w:val="28"/>
                <w:lang w:val="be-BY"/>
              </w:rPr>
              <w:t>Якуб Колас. У думках, у сэрцах, у песнях : успаміны, нарысы, эсэ, прысвячэнні /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[укладанне Міхася Міцкевіча]. — Мінск : Мастацкая літаратура, 2012. — 605, [1]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с. : іл. — (ЖЗЛБ : Жыццё знакамітых людзей Беларусі).</w:t>
            </w:r>
          </w:p>
        </w:tc>
        <w:tc>
          <w:tcPr>
            <w:tcW w:w="3261" w:type="dxa"/>
            <w:vAlign w:val="center"/>
          </w:tcPr>
          <w:p w:rsidR="009A39CD" w:rsidRPr="002F15D3" w:rsidRDefault="00E93EEF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83.3(4Беі)-8</w:t>
            </w:r>
          </w:p>
        </w:tc>
        <w:tc>
          <w:tcPr>
            <w:tcW w:w="2409" w:type="dxa"/>
            <w:vAlign w:val="center"/>
          </w:tcPr>
          <w:p w:rsidR="009A39CD" w:rsidRPr="002F15D3" w:rsidRDefault="00E93EEF" w:rsidP="00726CA8">
            <w:pPr>
              <w:ind w:left="27"/>
              <w:jc w:val="center"/>
              <w:rPr>
                <w:sz w:val="28"/>
                <w:szCs w:val="28"/>
                <w:lang w:val="be-BY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E93EEF" w:rsidRPr="002F15D3" w:rsidRDefault="00482C5D" w:rsidP="00726CA8">
            <w:pPr>
              <w:jc w:val="center"/>
              <w:rPr>
                <w:sz w:val="28"/>
                <w:szCs w:val="28"/>
                <w:lang w:val="be-BY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7798F16" wp14:editId="1D732173">
                  <wp:extent cx="1609200" cy="2318400"/>
                  <wp:effectExtent l="0" t="0" r="0" b="5715"/>
                  <wp:docPr id="24" name="Рисунок 24" descr="d:\МЕТОДИЧЕСКАЯ РАБОТА\САЙТ. БИБЛИОТЕКА\НОВЫЕ ПОСТУПЛЕНИЯ\Новые поступления 2013 февраль\фото\SDC127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МЕТОДИЧЕСКАЯ РАБОТА\САЙТ. БИБЛИОТЕКА\НОВЫЕ ПОСТУПЛЕНИЯ\Новые поступления 2013 февраль\фото\SDC127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95" t="14606" r="11958" b="6435"/>
                          <a:stretch/>
                        </pic:blipFill>
                        <pic:spPr bwMode="auto">
                          <a:xfrm>
                            <a:off x="0" y="0"/>
                            <a:ext cx="1609200" cy="231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E93EEF" w:rsidRPr="00726CA8" w:rsidRDefault="00E93EEF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 xml:space="preserve">Половцев, Д. О. Изучение творчества Э. М. Форстера в контексте английской литературы первой трети XX века: феномен </w:t>
            </w:r>
            <w:proofErr w:type="spellStart"/>
            <w:r w:rsidRPr="00726CA8">
              <w:rPr>
                <w:sz w:val="36"/>
                <w:szCs w:val="28"/>
              </w:rPr>
              <w:t>инаковости</w:t>
            </w:r>
            <w:proofErr w:type="spellEnd"/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учебное пособие / </w:t>
            </w:r>
            <w:r w:rsidR="00575408" w:rsidRPr="00726CA8">
              <w:rPr>
                <w:sz w:val="36"/>
                <w:szCs w:val="28"/>
              </w:rPr>
              <w:t xml:space="preserve">Д. О. Половцев ; </w:t>
            </w:r>
            <w:r w:rsidRPr="00726CA8">
              <w:rPr>
                <w:sz w:val="36"/>
                <w:szCs w:val="28"/>
              </w:rPr>
              <w:t>Учреждение образования Федерации профсоюзов Беларуси "Международный университет "МИТСО"", Витебский филиал</w:t>
            </w:r>
            <w:r w:rsidR="00575408" w:rsidRPr="00726CA8">
              <w:rPr>
                <w:sz w:val="36"/>
                <w:szCs w:val="28"/>
              </w:rPr>
              <w:t>. — Витебск, 2012. — 217 с. — Библиография: с. 142—169, 170—172.</w:t>
            </w:r>
          </w:p>
        </w:tc>
        <w:tc>
          <w:tcPr>
            <w:tcW w:w="3261" w:type="dxa"/>
            <w:vAlign w:val="center"/>
          </w:tcPr>
          <w:p w:rsidR="00E93EEF" w:rsidRPr="002F15D3" w:rsidRDefault="00575408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83.3(4Вел)6</w:t>
            </w:r>
          </w:p>
        </w:tc>
        <w:tc>
          <w:tcPr>
            <w:tcW w:w="2409" w:type="dxa"/>
            <w:vAlign w:val="center"/>
          </w:tcPr>
          <w:p w:rsidR="00E93EEF" w:rsidRPr="002F15D3" w:rsidRDefault="00575408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E93EEF" w:rsidRPr="002F15D3" w:rsidRDefault="00482C5D" w:rsidP="00726CA8">
            <w:pPr>
              <w:jc w:val="center"/>
              <w:rPr>
                <w:sz w:val="28"/>
                <w:szCs w:val="28"/>
                <w:lang w:val="be-BY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4D7062D" wp14:editId="2814DE8A">
                  <wp:extent cx="1695600" cy="2390400"/>
                  <wp:effectExtent l="0" t="0" r="0" b="0"/>
                  <wp:docPr id="23" name="Рисунок 23" descr="d:\МЕТОДИЧЕСКАЯ РАБОТА\САЙТ. БИБЛИОТЕКА\НОВЫЕ ПОСТУПЛЕНИЯ\Новые поступления 2013 февраль\фото\SDC127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МЕТОДИЧЕСКАЯ РАБОТА\САЙТ. БИБЛИОТЕКА\НОВЫЕ ПОСТУПЛЕНИЯ\Новые поступления 2013 февраль\фото\SDC127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6" t="10722" r="10876" b="7885"/>
                          <a:stretch/>
                        </pic:blipFill>
                        <pic:spPr bwMode="auto">
                          <a:xfrm>
                            <a:off x="0" y="0"/>
                            <a:ext cx="1695600" cy="239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E93EEF" w:rsidRPr="00726CA8" w:rsidRDefault="00575408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Сомов, С. Э. Между правдой и истиной. Леонид Андреев на путях богоборчества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монография / С. Э. Сомов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2011. — 193, [2] с. — Библиография: с. 179—194, 316 назв.</w:t>
            </w:r>
          </w:p>
        </w:tc>
        <w:tc>
          <w:tcPr>
            <w:tcW w:w="3261" w:type="dxa"/>
            <w:vAlign w:val="center"/>
          </w:tcPr>
          <w:p w:rsidR="00E93EEF" w:rsidRPr="002F15D3" w:rsidRDefault="00575408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83.3(2Рос=Рус)6-8</w:t>
            </w:r>
          </w:p>
        </w:tc>
        <w:tc>
          <w:tcPr>
            <w:tcW w:w="2409" w:type="dxa"/>
            <w:vAlign w:val="center"/>
          </w:tcPr>
          <w:p w:rsidR="00E93EEF" w:rsidRPr="002F15D3" w:rsidRDefault="00575408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84 ХУДОЖЕСТВЕННАЯ ЛИТЕРАТУРА (произведения)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9A39CD" w:rsidRPr="002F15D3" w:rsidRDefault="007E6D5F" w:rsidP="00726CA8">
            <w:pPr>
              <w:jc w:val="center"/>
              <w:rPr>
                <w:sz w:val="28"/>
                <w:szCs w:val="28"/>
              </w:rPr>
            </w:pPr>
            <w:r w:rsidRPr="002F15D3">
              <w:rPr>
                <w:noProof/>
                <w:sz w:val="28"/>
                <w:szCs w:val="28"/>
              </w:rPr>
              <w:drawing>
                <wp:inline distT="0" distB="0" distL="0" distR="0" wp14:anchorId="3B13ED55" wp14:editId="0684AAED">
                  <wp:extent cx="1555200" cy="2358000"/>
                  <wp:effectExtent l="0" t="0" r="6985" b="444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200" cy="235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9A39CD" w:rsidRPr="00F14B00" w:rsidRDefault="007E6D5F" w:rsidP="00726CA8">
            <w:pPr>
              <w:ind w:left="118" w:right="70"/>
              <w:jc w:val="both"/>
              <w:rPr>
                <w:sz w:val="36"/>
                <w:szCs w:val="28"/>
                <w:lang w:val="be-BY"/>
              </w:rPr>
            </w:pPr>
            <w:r w:rsidRPr="00F14B00">
              <w:rPr>
                <w:sz w:val="36"/>
                <w:szCs w:val="28"/>
                <w:lang w:val="be-BY"/>
              </w:rPr>
              <w:t>Літаратура XI—XVI стагоддзяў / [укладанне і каментарыі А. У. Бразгунова, І. У. Будзько, Л. В. Ляўшун ; прадмова У. В. Гніламёдава]. — Мінск : Мастацкая літаратура, 2012. — 765, [1] с. — (</w:t>
            </w:r>
            <w:r w:rsidR="0011234C" w:rsidRPr="00F14B00">
              <w:rPr>
                <w:sz w:val="36"/>
                <w:szCs w:val="28"/>
                <w:lang w:val="be-BY"/>
              </w:rPr>
              <w:t>Залатая калекцыя беларускай літаратуры</w:t>
            </w:r>
            <w:r w:rsidRPr="00F14B00">
              <w:rPr>
                <w:sz w:val="36"/>
                <w:szCs w:val="28"/>
                <w:lang w:val="be-BY"/>
              </w:rPr>
              <w:t>. У 50 т. Т. 1 / Інстытут мовы і літаратуры імя Якуба Коласа і Янкі Купалы Нацыянальнай акадэміі навук Беларусі ; рэдкал.: У. В. Гніламёдаў, А. А. Лукашанец, Г. В. Марчук, С. Л. Гаранін, В. А. Шніп ; навуковы рэдактар В. А. Чамярыцкі).</w:t>
            </w:r>
          </w:p>
        </w:tc>
        <w:tc>
          <w:tcPr>
            <w:tcW w:w="3261" w:type="dxa"/>
            <w:vAlign w:val="center"/>
          </w:tcPr>
          <w:p w:rsidR="009A39CD" w:rsidRPr="002F15D3" w:rsidRDefault="007E6D5F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84(4Беі)</w:t>
            </w:r>
          </w:p>
        </w:tc>
        <w:tc>
          <w:tcPr>
            <w:tcW w:w="2409" w:type="dxa"/>
            <w:vAlign w:val="center"/>
          </w:tcPr>
          <w:p w:rsidR="009A39CD" w:rsidRPr="002F15D3" w:rsidRDefault="007E6D5F" w:rsidP="00726CA8">
            <w:pPr>
              <w:ind w:left="27"/>
              <w:jc w:val="center"/>
              <w:rPr>
                <w:sz w:val="28"/>
                <w:szCs w:val="28"/>
                <w:lang w:val="be-BY"/>
              </w:rPr>
            </w:pPr>
            <w:r w:rsidRPr="002F15D3">
              <w:rPr>
                <w:sz w:val="28"/>
                <w:szCs w:val="28"/>
                <w:lang w:val="be-BY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7E6D5F" w:rsidRPr="002F15D3" w:rsidRDefault="007E6D5F" w:rsidP="00726CA8">
            <w:pPr>
              <w:jc w:val="center"/>
              <w:rPr>
                <w:sz w:val="28"/>
                <w:szCs w:val="28"/>
              </w:rPr>
            </w:pPr>
            <w:r w:rsidRPr="002F15D3">
              <w:rPr>
                <w:noProof/>
                <w:sz w:val="28"/>
                <w:szCs w:val="28"/>
              </w:rPr>
              <w:drawing>
                <wp:inline distT="0" distB="0" distL="0" distR="0" wp14:anchorId="551E7A92" wp14:editId="0D51095C">
                  <wp:extent cx="1576800" cy="2368800"/>
                  <wp:effectExtent l="0" t="0" r="444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800" cy="236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7E6D5F" w:rsidRPr="00F14B00" w:rsidRDefault="007E6D5F" w:rsidP="00726CA8">
            <w:pPr>
              <w:ind w:left="118" w:right="70"/>
              <w:jc w:val="both"/>
              <w:rPr>
                <w:sz w:val="36"/>
                <w:szCs w:val="28"/>
                <w:lang w:val="be-BY"/>
              </w:rPr>
            </w:pPr>
            <w:r w:rsidRPr="00F14B00">
              <w:rPr>
                <w:sz w:val="36"/>
                <w:szCs w:val="28"/>
                <w:lang w:val="be-BY"/>
              </w:rPr>
              <w:t>Літаратура X</w:t>
            </w:r>
            <w:r w:rsidR="00802850" w:rsidRPr="00F14B00">
              <w:rPr>
                <w:sz w:val="36"/>
                <w:szCs w:val="28"/>
                <w:lang w:val="be-BY"/>
              </w:rPr>
              <w:t>VI</w:t>
            </w:r>
            <w:r w:rsidRPr="00F14B00">
              <w:rPr>
                <w:sz w:val="36"/>
                <w:szCs w:val="28"/>
                <w:lang w:val="be-BY"/>
              </w:rPr>
              <w:t>I—XV</w:t>
            </w:r>
            <w:r w:rsidR="00802850" w:rsidRPr="00F14B00">
              <w:rPr>
                <w:sz w:val="36"/>
                <w:szCs w:val="28"/>
                <w:lang w:val="be-BY"/>
              </w:rPr>
              <w:t>II</w:t>
            </w:r>
            <w:r w:rsidRPr="00F14B00">
              <w:rPr>
                <w:sz w:val="36"/>
                <w:szCs w:val="28"/>
                <w:lang w:val="be-BY"/>
              </w:rPr>
              <w:t xml:space="preserve">I стагоддзяў / [укладанне А. У. Бразгунова, </w:t>
            </w:r>
            <w:r w:rsidR="00802850" w:rsidRPr="00F14B00">
              <w:rPr>
                <w:sz w:val="36"/>
                <w:szCs w:val="28"/>
                <w:lang w:val="be-BY"/>
              </w:rPr>
              <w:t>С. Л. Гараніна</w:t>
            </w:r>
            <w:r w:rsidRPr="00F14B00">
              <w:rPr>
                <w:sz w:val="36"/>
                <w:szCs w:val="28"/>
                <w:lang w:val="be-BY"/>
              </w:rPr>
              <w:t xml:space="preserve">]. — Мінск : Мастацкая літаратура, 2012. — </w:t>
            </w:r>
            <w:r w:rsidR="00802850" w:rsidRPr="00F14B00">
              <w:rPr>
                <w:sz w:val="36"/>
                <w:szCs w:val="28"/>
                <w:lang w:val="be-BY"/>
              </w:rPr>
              <w:t>830</w:t>
            </w:r>
            <w:r w:rsidRPr="00F14B00">
              <w:rPr>
                <w:sz w:val="36"/>
                <w:szCs w:val="28"/>
                <w:lang w:val="be-BY"/>
              </w:rPr>
              <w:t>, [1] с. — (Залатая калекцыя беларускай літаратуры. У 50 т. Т. </w:t>
            </w:r>
            <w:r w:rsidR="00802850" w:rsidRPr="00F14B00">
              <w:rPr>
                <w:sz w:val="36"/>
                <w:szCs w:val="28"/>
                <w:lang w:val="be-BY"/>
              </w:rPr>
              <w:t>2</w:t>
            </w:r>
            <w:r w:rsidRPr="00F14B00">
              <w:rPr>
                <w:sz w:val="36"/>
                <w:szCs w:val="28"/>
                <w:lang w:val="be-BY"/>
              </w:rPr>
              <w:t xml:space="preserve"> / Інстытут мовы і літаратуры імя Якуба Коласа і Янкі Купалы Нацыянальнай акадэміі навук Беларусі ; рэдкал.: У. В. Гніламёдаў, А. А. Лукашанец, Г. В. Марчук, С. Л. Гаранін, В. А. Шніп ; навуковы рэдактар В. А. Чамярыцкі).</w:t>
            </w:r>
          </w:p>
        </w:tc>
        <w:tc>
          <w:tcPr>
            <w:tcW w:w="3261" w:type="dxa"/>
            <w:vAlign w:val="center"/>
          </w:tcPr>
          <w:p w:rsidR="007E6D5F" w:rsidRPr="002F15D3" w:rsidRDefault="007E6D5F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84(4Беі)</w:t>
            </w:r>
          </w:p>
        </w:tc>
        <w:tc>
          <w:tcPr>
            <w:tcW w:w="2409" w:type="dxa"/>
            <w:vAlign w:val="center"/>
          </w:tcPr>
          <w:p w:rsidR="007E6D5F" w:rsidRPr="002F15D3" w:rsidRDefault="007E6D5F" w:rsidP="00726CA8">
            <w:pPr>
              <w:ind w:left="27"/>
              <w:jc w:val="center"/>
              <w:rPr>
                <w:sz w:val="28"/>
                <w:szCs w:val="28"/>
                <w:lang w:val="be-BY"/>
              </w:rPr>
            </w:pPr>
            <w:r w:rsidRPr="002F15D3">
              <w:rPr>
                <w:sz w:val="28"/>
                <w:szCs w:val="28"/>
                <w:lang w:val="be-BY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11234C" w:rsidRPr="002F15D3" w:rsidRDefault="00802850" w:rsidP="00726CA8">
            <w:pPr>
              <w:jc w:val="center"/>
              <w:rPr>
                <w:sz w:val="28"/>
                <w:szCs w:val="28"/>
                <w:lang w:val="be-BY"/>
              </w:rPr>
            </w:pPr>
            <w:r w:rsidRPr="002F15D3">
              <w:rPr>
                <w:noProof/>
                <w:sz w:val="28"/>
                <w:szCs w:val="28"/>
              </w:rPr>
              <w:drawing>
                <wp:inline distT="0" distB="0" distL="0" distR="0" wp14:anchorId="41A05D38" wp14:editId="4024F44D">
                  <wp:extent cx="1522800" cy="2232000"/>
                  <wp:effectExtent l="0" t="0" r="127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800" cy="22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11234C" w:rsidRPr="00F14B00" w:rsidRDefault="00A4529A" w:rsidP="00726CA8">
            <w:pPr>
              <w:ind w:left="118" w:right="70"/>
              <w:jc w:val="both"/>
              <w:rPr>
                <w:sz w:val="36"/>
                <w:szCs w:val="28"/>
                <w:lang w:val="be-BY"/>
              </w:rPr>
            </w:pPr>
            <w:r w:rsidRPr="00F14B00">
              <w:rPr>
                <w:sz w:val="36"/>
                <w:szCs w:val="28"/>
                <w:lang w:val="be-BY"/>
              </w:rPr>
              <w:t>Навуменка,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Я. Збор твораў : у 10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т. /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Іван Навуменка ; Нацыянальная акадэмія навук Беларусі, Цэнтр даследаванняў беларускай культуры, мовы і літаратуры ; рэдкал.: С.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С.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Лаўшук, А.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А.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Лукашанец, В.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П.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Жураўлёў, П.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Навуменка, І.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М.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Шаладонаў, Т.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Шамякіна, В.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А.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Шніп. — Мінск : Мастацкая літаратура, 2012—    . — Т.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1 : Апавяданні, 1954—1972</w:t>
            </w:r>
            <w:r w:rsidR="004A4644" w:rsidRPr="00F14B00">
              <w:rPr>
                <w:sz w:val="36"/>
                <w:szCs w:val="28"/>
                <w:lang w:val="be-BY"/>
              </w:rPr>
              <w:t xml:space="preserve"> ;</w:t>
            </w:r>
            <w:r w:rsidRPr="00F14B00">
              <w:rPr>
                <w:sz w:val="36"/>
                <w:szCs w:val="28"/>
                <w:lang w:val="be-BY"/>
              </w:rPr>
              <w:t xml:space="preserve"> </w:t>
            </w:r>
            <w:r w:rsidR="004A4644" w:rsidRPr="00F14B00">
              <w:rPr>
                <w:sz w:val="36"/>
                <w:szCs w:val="28"/>
                <w:lang w:val="be-BY"/>
              </w:rPr>
              <w:t>Н</w:t>
            </w:r>
            <w:r w:rsidRPr="00F14B00">
              <w:rPr>
                <w:sz w:val="36"/>
                <w:szCs w:val="28"/>
                <w:lang w:val="be-BY"/>
              </w:rPr>
              <w:t>арысы, 1946—1955 /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рэдактар тома С.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Л.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Гаранін ; [падрыхтоўка тэкстаў, каментарыі, пасляслоўе Ігара Шаладонава ; прадмова Паўла Навуменкі ; пасляслоўе Сцяпана Лаўшука]. — 2012. — 765, [1]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с. : іл.</w:t>
            </w:r>
          </w:p>
        </w:tc>
        <w:tc>
          <w:tcPr>
            <w:tcW w:w="3261" w:type="dxa"/>
            <w:vAlign w:val="center"/>
          </w:tcPr>
          <w:p w:rsidR="0011234C" w:rsidRPr="002F15D3" w:rsidRDefault="00A4529A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84(4Беі)6-44</w:t>
            </w:r>
          </w:p>
        </w:tc>
        <w:tc>
          <w:tcPr>
            <w:tcW w:w="2409" w:type="dxa"/>
            <w:vAlign w:val="center"/>
          </w:tcPr>
          <w:p w:rsidR="0011234C" w:rsidRPr="002F15D3" w:rsidRDefault="00A4529A" w:rsidP="00726CA8">
            <w:pPr>
              <w:ind w:left="27"/>
              <w:jc w:val="center"/>
              <w:rPr>
                <w:sz w:val="28"/>
                <w:szCs w:val="28"/>
                <w:lang w:val="be-BY"/>
              </w:rPr>
            </w:pPr>
            <w:r w:rsidRPr="002F15D3">
              <w:rPr>
                <w:sz w:val="28"/>
                <w:szCs w:val="28"/>
                <w:lang w:val="be-BY"/>
              </w:rPr>
              <w:t>1 экз.</w:t>
            </w:r>
          </w:p>
        </w:tc>
      </w:tr>
      <w:tr w:rsidR="00802850" w:rsidRPr="002F15D3" w:rsidTr="00E22EDC">
        <w:tc>
          <w:tcPr>
            <w:tcW w:w="5976" w:type="dxa"/>
            <w:vAlign w:val="center"/>
          </w:tcPr>
          <w:p w:rsidR="0011234C" w:rsidRPr="002F15D3" w:rsidRDefault="00802850" w:rsidP="00726CA8">
            <w:pPr>
              <w:jc w:val="center"/>
              <w:rPr>
                <w:sz w:val="28"/>
                <w:szCs w:val="28"/>
                <w:lang w:val="be-BY"/>
              </w:rPr>
            </w:pPr>
            <w:r w:rsidRPr="002F15D3">
              <w:rPr>
                <w:noProof/>
                <w:sz w:val="28"/>
                <w:szCs w:val="28"/>
              </w:rPr>
              <w:drawing>
                <wp:inline distT="0" distB="0" distL="0" distR="0" wp14:anchorId="64BD0856" wp14:editId="42F5A754">
                  <wp:extent cx="1576800" cy="2332800"/>
                  <wp:effectExtent l="0" t="0" r="444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800" cy="233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11234C" w:rsidRPr="00F14B00" w:rsidRDefault="00BC1268" w:rsidP="00726CA8">
            <w:pPr>
              <w:ind w:left="118" w:right="70"/>
              <w:jc w:val="both"/>
              <w:rPr>
                <w:sz w:val="36"/>
                <w:szCs w:val="28"/>
                <w:lang w:val="be-BY"/>
              </w:rPr>
            </w:pPr>
            <w:r w:rsidRPr="00F14B00">
              <w:rPr>
                <w:sz w:val="36"/>
                <w:szCs w:val="28"/>
                <w:lang w:val="be-BY"/>
              </w:rPr>
              <w:t>Шамякін,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П. Збор твораў : у 23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т. /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Іван Шамякін ; Нацыянальная акадэмія навук Беларусі, Інстытут мовы і літаратуры імя Якуба Коласа і Янкі Купалы ; рэдкалегія: У.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В.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Гніламёдаў, М.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Мушынскі, А.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Бельскі, А.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М.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Макарэвіч, Т.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С.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Голуб, Т.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Шамякіна, А.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Шамякіна, В.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А.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Шніп. — Мінск : Мастацкая літаратура, 201</w:t>
            </w:r>
            <w:r w:rsidR="004A4644" w:rsidRPr="00F14B00">
              <w:rPr>
                <w:sz w:val="36"/>
                <w:szCs w:val="28"/>
                <w:lang w:val="be-BY"/>
              </w:rPr>
              <w:t>0</w:t>
            </w:r>
            <w:r w:rsidRPr="00F14B00">
              <w:rPr>
                <w:sz w:val="36"/>
                <w:szCs w:val="28"/>
                <w:lang w:val="be-BY"/>
              </w:rPr>
              <w:t>—    . — Т.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8 : Аповесці, 1999—2000</w:t>
            </w:r>
            <w:r w:rsidR="004A4644" w:rsidRPr="00F14B00">
              <w:rPr>
                <w:sz w:val="36"/>
                <w:szCs w:val="28"/>
                <w:lang w:val="be-BY"/>
              </w:rPr>
              <w:t xml:space="preserve"> ;</w:t>
            </w:r>
            <w:r w:rsidRPr="00F14B00">
              <w:rPr>
                <w:sz w:val="36"/>
                <w:szCs w:val="28"/>
                <w:lang w:val="be-BY"/>
              </w:rPr>
              <w:t xml:space="preserve"> П'есы /</w:t>
            </w:r>
            <w:r w:rsidR="004A4644" w:rsidRPr="00726CA8">
              <w:rPr>
                <w:sz w:val="36"/>
                <w:szCs w:val="28"/>
              </w:rPr>
              <w:t> </w:t>
            </w:r>
            <w:r w:rsidR="004A4644" w:rsidRPr="00F14B00">
              <w:rPr>
                <w:sz w:val="36"/>
                <w:szCs w:val="28"/>
                <w:lang w:val="be-BY"/>
              </w:rPr>
              <w:t>рэдактары тома: Т.</w:t>
            </w:r>
            <w:r w:rsidR="004A4644"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С.</w:t>
            </w:r>
            <w:r w:rsidR="004A4644" w:rsidRPr="00726CA8">
              <w:rPr>
                <w:sz w:val="36"/>
                <w:szCs w:val="28"/>
              </w:rPr>
              <w:t> </w:t>
            </w:r>
            <w:r w:rsidR="004A4644" w:rsidRPr="00F14B00">
              <w:rPr>
                <w:sz w:val="36"/>
                <w:szCs w:val="28"/>
                <w:lang w:val="be-BY"/>
              </w:rPr>
              <w:t>Голуб, А.</w:t>
            </w:r>
            <w:r w:rsidR="004A4644"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М.</w:t>
            </w:r>
            <w:r w:rsidR="004A4644"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Макарэвіч ; [падрыхтоўка тэкстаў і каментарыі В</w:t>
            </w:r>
            <w:r w:rsidR="004A4644" w:rsidRPr="00F14B00">
              <w:rPr>
                <w:sz w:val="36"/>
                <w:szCs w:val="28"/>
                <w:lang w:val="be-BY"/>
              </w:rPr>
              <w:t>ольгі</w:t>
            </w:r>
            <w:r w:rsidRPr="00F14B00">
              <w:rPr>
                <w:sz w:val="36"/>
                <w:szCs w:val="28"/>
                <w:lang w:val="be-BY"/>
              </w:rPr>
              <w:t xml:space="preserve"> Карачун ; пасляслоўе В</w:t>
            </w:r>
            <w:r w:rsidR="004A4644" w:rsidRPr="00F14B00">
              <w:rPr>
                <w:sz w:val="36"/>
                <w:szCs w:val="28"/>
                <w:lang w:val="be-BY"/>
              </w:rPr>
              <w:t>ячаслава</w:t>
            </w:r>
            <w:r w:rsidRPr="00F14B00">
              <w:rPr>
                <w:sz w:val="36"/>
                <w:szCs w:val="28"/>
                <w:lang w:val="be-BY"/>
              </w:rPr>
              <w:t xml:space="preserve"> Караткевіча]. </w:t>
            </w:r>
            <w:r w:rsidR="004A4644" w:rsidRPr="00F14B00">
              <w:rPr>
                <w:sz w:val="36"/>
                <w:szCs w:val="28"/>
                <w:lang w:val="be-BY"/>
              </w:rPr>
              <w:t>— 2012. — 655</w:t>
            </w:r>
            <w:r w:rsidR="004A4644"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с., [4]</w:t>
            </w:r>
            <w:r w:rsidR="004A4644" w:rsidRPr="00726CA8">
              <w:rPr>
                <w:sz w:val="36"/>
                <w:szCs w:val="28"/>
              </w:rPr>
              <w:t> </w:t>
            </w:r>
            <w:r w:rsidR="004A4644" w:rsidRPr="00F14B00">
              <w:rPr>
                <w:sz w:val="36"/>
                <w:szCs w:val="28"/>
                <w:lang w:val="be-BY"/>
              </w:rPr>
              <w:t>с. іл.</w:t>
            </w:r>
          </w:p>
        </w:tc>
        <w:tc>
          <w:tcPr>
            <w:tcW w:w="3261" w:type="dxa"/>
            <w:vAlign w:val="center"/>
          </w:tcPr>
          <w:p w:rsidR="0011234C" w:rsidRPr="002F15D3" w:rsidRDefault="004A4644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84(4Беі)6-44</w:t>
            </w:r>
          </w:p>
        </w:tc>
        <w:tc>
          <w:tcPr>
            <w:tcW w:w="2409" w:type="dxa"/>
            <w:vAlign w:val="center"/>
          </w:tcPr>
          <w:p w:rsidR="0011234C" w:rsidRPr="002F15D3" w:rsidRDefault="004A4644" w:rsidP="00726CA8">
            <w:pPr>
              <w:ind w:left="27"/>
              <w:jc w:val="center"/>
              <w:rPr>
                <w:sz w:val="28"/>
                <w:szCs w:val="28"/>
                <w:lang w:val="be-BY"/>
              </w:rPr>
            </w:pPr>
            <w:r w:rsidRPr="002F15D3">
              <w:rPr>
                <w:sz w:val="28"/>
                <w:szCs w:val="28"/>
                <w:lang w:val="be-BY"/>
              </w:rPr>
              <w:t>3 экз.</w:t>
            </w:r>
          </w:p>
        </w:tc>
      </w:tr>
      <w:tr w:rsidR="004A4644" w:rsidRPr="002F15D3" w:rsidTr="00E22EDC">
        <w:tc>
          <w:tcPr>
            <w:tcW w:w="5976" w:type="dxa"/>
            <w:vAlign w:val="center"/>
          </w:tcPr>
          <w:p w:rsidR="004A4644" w:rsidRPr="002F15D3" w:rsidRDefault="004A4644" w:rsidP="00726CA8">
            <w:pPr>
              <w:jc w:val="center"/>
              <w:rPr>
                <w:sz w:val="28"/>
                <w:szCs w:val="28"/>
                <w:lang w:val="be-BY"/>
              </w:rPr>
            </w:pPr>
            <w:r w:rsidRPr="002F15D3">
              <w:rPr>
                <w:noProof/>
                <w:sz w:val="28"/>
                <w:szCs w:val="28"/>
              </w:rPr>
              <w:drawing>
                <wp:inline distT="0" distB="0" distL="0" distR="0" wp14:anchorId="6521246B" wp14:editId="437F1415">
                  <wp:extent cx="1526400" cy="22896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400" cy="228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4A4644" w:rsidRPr="00F14B00" w:rsidRDefault="004A4644" w:rsidP="00726CA8">
            <w:pPr>
              <w:ind w:left="118" w:right="70"/>
              <w:jc w:val="both"/>
              <w:rPr>
                <w:sz w:val="36"/>
                <w:szCs w:val="28"/>
                <w:lang w:val="be-BY"/>
              </w:rPr>
            </w:pPr>
            <w:r w:rsidRPr="00F14B00">
              <w:rPr>
                <w:sz w:val="36"/>
                <w:szCs w:val="28"/>
                <w:lang w:val="be-BY"/>
              </w:rPr>
              <w:t>Шамякін,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П. Збор твораў : у 23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т. /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Іван Шамякін ; Нацыянальная акадэмія навук Беларусі, Інстытут мовы і літаратуры імя Якуба Коласа і Янкі Купалы ; рэдкалегія: У.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В.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Гніламёдаў, М.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Мушынскі, А.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Бельскі, А.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М.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Макарэвіч, Т.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С.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Голуб, Т.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Шамякіна, А.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Шамякіна, В.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А.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Шніп. — Мінск : Мастацкая літаратура, 2010—    . — Т.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9 : Глыбокая плынь : раман /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рэдактары тома: Т.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С.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Голуб, Я.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Клімуць ; [падрыхтоўка тэкстаў і каментарыі Наталлі Дзенісюк ; пасляслоўе Яраслава Клімуця]. — 2012. — 412, [3]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с., [4]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с. іл.</w:t>
            </w:r>
          </w:p>
        </w:tc>
        <w:tc>
          <w:tcPr>
            <w:tcW w:w="3261" w:type="dxa"/>
            <w:vAlign w:val="center"/>
          </w:tcPr>
          <w:p w:rsidR="004A4644" w:rsidRPr="002F15D3" w:rsidRDefault="004A4644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84(4Беі)6-44</w:t>
            </w:r>
          </w:p>
        </w:tc>
        <w:tc>
          <w:tcPr>
            <w:tcW w:w="2409" w:type="dxa"/>
            <w:vAlign w:val="center"/>
          </w:tcPr>
          <w:p w:rsidR="004A4644" w:rsidRPr="002F15D3" w:rsidRDefault="004A4644" w:rsidP="00726CA8">
            <w:pPr>
              <w:ind w:left="27"/>
              <w:jc w:val="center"/>
              <w:rPr>
                <w:sz w:val="28"/>
                <w:szCs w:val="28"/>
                <w:lang w:val="be-BY"/>
              </w:rPr>
            </w:pPr>
            <w:r w:rsidRPr="002F15D3">
              <w:rPr>
                <w:sz w:val="28"/>
                <w:szCs w:val="28"/>
                <w:lang w:val="be-BY"/>
              </w:rPr>
              <w:t>3 экз.</w:t>
            </w:r>
          </w:p>
        </w:tc>
      </w:tr>
      <w:tr w:rsidR="004A4644" w:rsidRPr="002F15D3" w:rsidTr="00E22EDC">
        <w:tc>
          <w:tcPr>
            <w:tcW w:w="5976" w:type="dxa"/>
            <w:vAlign w:val="center"/>
          </w:tcPr>
          <w:p w:rsidR="004A4644" w:rsidRPr="002F15D3" w:rsidRDefault="004A4644" w:rsidP="00726CA8">
            <w:pPr>
              <w:jc w:val="center"/>
              <w:rPr>
                <w:sz w:val="28"/>
                <w:szCs w:val="28"/>
                <w:lang w:val="be-BY"/>
              </w:rPr>
            </w:pPr>
            <w:r w:rsidRPr="002F15D3">
              <w:rPr>
                <w:noProof/>
                <w:sz w:val="28"/>
                <w:szCs w:val="28"/>
              </w:rPr>
              <w:drawing>
                <wp:inline distT="0" distB="0" distL="0" distR="0" wp14:anchorId="7D324317" wp14:editId="0C44C4EA">
                  <wp:extent cx="1576800" cy="2325600"/>
                  <wp:effectExtent l="0" t="0" r="444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800" cy="23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4A4644" w:rsidRPr="00F14B00" w:rsidRDefault="004A4644" w:rsidP="00726CA8">
            <w:pPr>
              <w:ind w:left="118" w:right="70"/>
              <w:jc w:val="both"/>
              <w:rPr>
                <w:sz w:val="36"/>
                <w:szCs w:val="28"/>
                <w:lang w:val="be-BY"/>
              </w:rPr>
            </w:pPr>
            <w:r w:rsidRPr="00F14B00">
              <w:rPr>
                <w:sz w:val="36"/>
                <w:szCs w:val="28"/>
                <w:lang w:val="be-BY"/>
              </w:rPr>
              <w:t>Шамякін,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П. Збор твораў : у 23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т. /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Іван Шамякін ; Нацыянальная акадэмія навук Беларусі, Інстытут мовы і літаратуры імя Якуба Коласа і Янкі Купалы ; рэдкалегія: У.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В.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Гніламёдаў, М.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Мушынскі, А.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Бельскі, А.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М.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Макарэвіч, Т.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С.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Голуб, Т.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Шамякіна, А.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Шамякіна, В.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А.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Шніп. — Мінск : Мастацкая літаратура, 2010—    . — Т.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10 : У добры час : раман /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рэдактары тома: Т.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С.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Голуб, Т.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І.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Шамякіна ; [падрыхтоўка тэкстаў і каментарыі Валерыя Назарава ; пасляслоўе Таццяны Бельскай]. — 2012. — 476, [2]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с., [4]</w:t>
            </w:r>
            <w:r w:rsidRPr="00726CA8">
              <w:rPr>
                <w:sz w:val="36"/>
                <w:szCs w:val="28"/>
              </w:rPr>
              <w:t> </w:t>
            </w:r>
            <w:r w:rsidRPr="00F14B00">
              <w:rPr>
                <w:sz w:val="36"/>
                <w:szCs w:val="28"/>
                <w:lang w:val="be-BY"/>
              </w:rPr>
              <w:t>с. іл.</w:t>
            </w:r>
          </w:p>
        </w:tc>
        <w:tc>
          <w:tcPr>
            <w:tcW w:w="3261" w:type="dxa"/>
            <w:vAlign w:val="center"/>
          </w:tcPr>
          <w:p w:rsidR="004A4644" w:rsidRPr="002F15D3" w:rsidRDefault="004A4644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84(4Беі)6-44</w:t>
            </w:r>
          </w:p>
        </w:tc>
        <w:tc>
          <w:tcPr>
            <w:tcW w:w="2409" w:type="dxa"/>
            <w:vAlign w:val="center"/>
          </w:tcPr>
          <w:p w:rsidR="004A4644" w:rsidRPr="002F15D3" w:rsidRDefault="004A4644" w:rsidP="00726CA8">
            <w:pPr>
              <w:ind w:left="27"/>
              <w:jc w:val="center"/>
              <w:rPr>
                <w:sz w:val="28"/>
                <w:szCs w:val="28"/>
                <w:lang w:val="be-BY"/>
              </w:rPr>
            </w:pPr>
            <w:r w:rsidRPr="002F15D3">
              <w:rPr>
                <w:sz w:val="28"/>
                <w:szCs w:val="28"/>
                <w:lang w:val="be-BY"/>
              </w:rPr>
              <w:t>3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85 ИСКУССТВО. ИСКУССТВОЗНАНИЕ</w:t>
            </w:r>
          </w:p>
        </w:tc>
      </w:tr>
      <w:tr w:rsidR="00DA04B8" w:rsidRPr="002F15D3" w:rsidTr="00E22EDC">
        <w:tc>
          <w:tcPr>
            <w:tcW w:w="5976" w:type="dxa"/>
            <w:vAlign w:val="center"/>
          </w:tcPr>
          <w:p w:rsidR="00DA04B8" w:rsidRPr="002F15D3" w:rsidRDefault="00A8034E" w:rsidP="00726CA8">
            <w:pPr>
              <w:jc w:val="center"/>
              <w:rPr>
                <w:sz w:val="28"/>
                <w:szCs w:val="28"/>
                <w:lang w:val="be-BY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02542CCF" wp14:editId="7247A0BE">
                  <wp:extent cx="1731600" cy="2458800"/>
                  <wp:effectExtent l="0" t="0" r="2540" b="0"/>
                  <wp:docPr id="18" name="Рисунок 18" descr="d:\МЕТОДИЧЕСКАЯ РАБОТА\САЙТ. БИБЛИОТЕКА\НОВЫЕ ПОСТУПЛЕНИЯ\Новые поступления 2013 февраль\фото\SDC127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МЕТОДИЧЕСКАЯ РАБОТА\САЙТ. БИБЛИОТЕКА\НОВЫЕ ПОСТУПЛЕНИЯ\Новые поступления 2013 февраль\фото\SDC127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54" t="7361" r="8558" b="8811"/>
                          <a:stretch/>
                        </pic:blipFill>
                        <pic:spPr bwMode="auto">
                          <a:xfrm>
                            <a:off x="0" y="0"/>
                            <a:ext cx="1731600" cy="24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DA04B8" w:rsidRPr="00726CA8" w:rsidRDefault="00DA04B8" w:rsidP="00726CA8">
            <w:pPr>
              <w:ind w:left="118" w:right="70"/>
              <w:jc w:val="both"/>
              <w:rPr>
                <w:sz w:val="36"/>
                <w:szCs w:val="28"/>
              </w:rPr>
            </w:pPr>
            <w:proofErr w:type="spellStart"/>
            <w:r w:rsidRPr="00726CA8">
              <w:rPr>
                <w:sz w:val="36"/>
                <w:szCs w:val="28"/>
              </w:rPr>
              <w:t>Бодишевская</w:t>
            </w:r>
            <w:proofErr w:type="spellEnd"/>
            <w:r w:rsidRPr="00726CA8">
              <w:rPr>
                <w:sz w:val="36"/>
                <w:szCs w:val="28"/>
              </w:rPr>
              <w:t>, Н. Н. История зарубежного хорового искусства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учебно-методические материалы / Н. Н. </w:t>
            </w:r>
            <w:proofErr w:type="spellStart"/>
            <w:r w:rsidRPr="00726CA8">
              <w:rPr>
                <w:sz w:val="36"/>
                <w:szCs w:val="28"/>
              </w:rPr>
              <w:t>Бодишевская</w:t>
            </w:r>
            <w:proofErr w:type="spellEnd"/>
            <w:r w:rsidRPr="00726CA8">
              <w:rPr>
                <w:sz w:val="36"/>
                <w:szCs w:val="28"/>
              </w:rPr>
              <w:t xml:space="preserve">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102, [2] с. — Библиография: с. 64—65, 30 назв.</w:t>
            </w:r>
            <w:proofErr w:type="gramStart"/>
            <w:r w:rsidRPr="00726CA8">
              <w:rPr>
                <w:sz w:val="36"/>
                <w:szCs w:val="28"/>
              </w:rPr>
              <w:t xml:space="preserve"> ;</w:t>
            </w:r>
            <w:proofErr w:type="gramEnd"/>
            <w:r w:rsidRPr="00726CA8">
              <w:rPr>
                <w:sz w:val="36"/>
                <w:szCs w:val="28"/>
              </w:rPr>
              <w:t xml:space="preserve"> с. 96, 15 назв.</w:t>
            </w:r>
          </w:p>
        </w:tc>
        <w:tc>
          <w:tcPr>
            <w:tcW w:w="3261" w:type="dxa"/>
            <w:vAlign w:val="center"/>
          </w:tcPr>
          <w:p w:rsidR="00DA04B8" w:rsidRPr="002F15D3" w:rsidRDefault="00DA04B8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85.314</w:t>
            </w:r>
          </w:p>
        </w:tc>
        <w:tc>
          <w:tcPr>
            <w:tcW w:w="2409" w:type="dxa"/>
            <w:vAlign w:val="center"/>
          </w:tcPr>
          <w:p w:rsidR="00DA04B8" w:rsidRPr="002F15D3" w:rsidRDefault="00DA04B8" w:rsidP="00726CA8">
            <w:pPr>
              <w:ind w:left="27"/>
              <w:jc w:val="center"/>
              <w:rPr>
                <w:sz w:val="28"/>
                <w:szCs w:val="28"/>
                <w:lang w:val="be-BY"/>
              </w:rPr>
            </w:pPr>
            <w:r w:rsidRPr="002F15D3">
              <w:rPr>
                <w:sz w:val="28"/>
                <w:szCs w:val="28"/>
                <w:lang w:val="be-BY"/>
              </w:rPr>
              <w:t>1 экз.</w:t>
            </w:r>
          </w:p>
        </w:tc>
      </w:tr>
      <w:tr w:rsidR="00CD0C59" w:rsidRPr="002F15D3" w:rsidTr="00E22EDC">
        <w:tc>
          <w:tcPr>
            <w:tcW w:w="5976" w:type="dxa"/>
            <w:vAlign w:val="center"/>
          </w:tcPr>
          <w:p w:rsidR="00CD0C59" w:rsidRPr="002F15D3" w:rsidRDefault="00A8034E" w:rsidP="00726CA8">
            <w:pPr>
              <w:jc w:val="center"/>
              <w:rPr>
                <w:sz w:val="28"/>
                <w:szCs w:val="28"/>
                <w:lang w:val="be-BY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0EE84EC" wp14:editId="196E31DF">
                  <wp:extent cx="1710000" cy="2386800"/>
                  <wp:effectExtent l="0" t="0" r="5080" b="0"/>
                  <wp:docPr id="19" name="Рисунок 19" descr="d:\МЕТОДИЧЕСКАЯ РАБОТА\САЙТ. БИБЛИОТЕКА\НОВЫЕ ПОСТУПЛЕНИЯ\Новые поступления 2013 февраль\фото\SDC127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МЕТОДИЧЕСКАЯ РАБОТА\САЙТ. БИБЛИОТЕКА\НОВЫЕ ПОСТУПЛЕНИЯ\Новые поступления 2013 февраль\фото\SDC1277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66" t="7766" r="11651" b="10841"/>
                          <a:stretch/>
                        </pic:blipFill>
                        <pic:spPr bwMode="auto">
                          <a:xfrm>
                            <a:off x="0" y="0"/>
                            <a:ext cx="1710000" cy="23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CD0C59" w:rsidRPr="00726CA8" w:rsidRDefault="00CD0C59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Морозова, О. П. История русской музыки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(вторая половина XIX — начало XX века) : краткий курс лекций / О. П. Морозова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64, [2] с.</w:t>
            </w:r>
          </w:p>
        </w:tc>
        <w:tc>
          <w:tcPr>
            <w:tcW w:w="3261" w:type="dxa"/>
            <w:vAlign w:val="center"/>
          </w:tcPr>
          <w:p w:rsidR="00CD0C59" w:rsidRPr="002F15D3" w:rsidRDefault="00CD0C59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85.313(2Рос)</w:t>
            </w:r>
          </w:p>
        </w:tc>
        <w:tc>
          <w:tcPr>
            <w:tcW w:w="2409" w:type="dxa"/>
            <w:vAlign w:val="center"/>
          </w:tcPr>
          <w:p w:rsidR="00CD0C59" w:rsidRPr="002F15D3" w:rsidRDefault="00CD0C59" w:rsidP="00726CA8">
            <w:pPr>
              <w:ind w:left="27"/>
              <w:jc w:val="center"/>
              <w:rPr>
                <w:sz w:val="28"/>
                <w:szCs w:val="28"/>
                <w:lang w:val="be-BY"/>
              </w:rPr>
            </w:pPr>
            <w:r w:rsidRPr="002F15D3">
              <w:rPr>
                <w:sz w:val="28"/>
                <w:szCs w:val="28"/>
                <w:lang w:val="be-BY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86 РЕЛИГИЯ. МИСТИКА. СВОБОДОМЫСЛИЕ</w:t>
            </w:r>
          </w:p>
        </w:tc>
      </w:tr>
      <w:tr w:rsidR="00CD0C59" w:rsidRPr="002F15D3" w:rsidTr="00E22EDC">
        <w:tc>
          <w:tcPr>
            <w:tcW w:w="5976" w:type="dxa"/>
            <w:vAlign w:val="center"/>
          </w:tcPr>
          <w:p w:rsidR="00CD0C59" w:rsidRPr="002F15D3" w:rsidRDefault="00A8034E" w:rsidP="00726CA8">
            <w:pPr>
              <w:jc w:val="center"/>
              <w:rPr>
                <w:sz w:val="28"/>
                <w:szCs w:val="28"/>
                <w:lang w:val="be-BY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52AEB1E5" wp14:editId="12EB73B0">
                  <wp:extent cx="1699200" cy="2404800"/>
                  <wp:effectExtent l="0" t="0" r="0" b="0"/>
                  <wp:docPr id="17" name="Рисунок 17" descr="d:\МЕТОДИЧЕСКАЯ РАБОТА\САЙТ. БИБЛИОТЕКА\НОВЫЕ ПОСТУПЛЕНИЯ\Новые поступления 2013 февраль\фото\SDC127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МЕТОДИЧЕСКАЯ РАБОТА\САЙТ. БИБЛИОТЕКА\НОВЫЕ ПОСТУПЛЕНИЯ\Новые поступления 2013 февраль\фото\SDC1277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76" t="9738" r="11805" b="8349"/>
                          <a:stretch/>
                        </pic:blipFill>
                        <pic:spPr bwMode="auto">
                          <a:xfrm>
                            <a:off x="0" y="0"/>
                            <a:ext cx="1699200" cy="24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CD0C59" w:rsidRPr="00726CA8" w:rsidRDefault="00CD0C59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 xml:space="preserve">Старостенко, В. В. Религии в </w:t>
            </w:r>
            <w:r w:rsidR="00722C1E" w:rsidRPr="00726CA8">
              <w:rPr>
                <w:sz w:val="36"/>
                <w:szCs w:val="28"/>
              </w:rPr>
              <w:t xml:space="preserve">современной </w:t>
            </w:r>
            <w:r w:rsidRPr="00726CA8">
              <w:rPr>
                <w:sz w:val="36"/>
                <w:szCs w:val="28"/>
              </w:rPr>
              <w:t>Беларуси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пособие для </w:t>
            </w:r>
            <w:r w:rsidR="00722C1E" w:rsidRPr="00726CA8">
              <w:rPr>
                <w:sz w:val="36"/>
                <w:szCs w:val="28"/>
              </w:rPr>
              <w:t>студентов высших учебных заведений,</w:t>
            </w:r>
            <w:r w:rsidRPr="00726CA8">
              <w:rPr>
                <w:sz w:val="36"/>
                <w:szCs w:val="28"/>
              </w:rPr>
              <w:t xml:space="preserve"> обучающихся по </w:t>
            </w:r>
            <w:r w:rsidR="00722C1E" w:rsidRPr="00726CA8">
              <w:rPr>
                <w:sz w:val="36"/>
                <w:szCs w:val="28"/>
              </w:rPr>
              <w:t>специальностям:</w:t>
            </w:r>
            <w:r w:rsidRPr="00726CA8">
              <w:rPr>
                <w:sz w:val="36"/>
                <w:szCs w:val="28"/>
              </w:rPr>
              <w:t xml:space="preserve"> 1-02 01 02 История. </w:t>
            </w:r>
            <w:proofErr w:type="gramStart"/>
            <w:r w:rsidR="00722C1E" w:rsidRPr="00726CA8">
              <w:rPr>
                <w:sz w:val="36"/>
                <w:szCs w:val="28"/>
              </w:rPr>
              <w:t>Дополнительная специальность (1-02 01 02-05 История.</w:t>
            </w:r>
            <w:proofErr w:type="gramEnd"/>
            <w:r w:rsidR="00722C1E" w:rsidRPr="00726CA8">
              <w:rPr>
                <w:sz w:val="36"/>
                <w:szCs w:val="28"/>
              </w:rPr>
              <w:t xml:space="preserve"> Религиоведение; 1-02 01 02-06 История. Социально-политические дисциплины) / В. В. Старостенко, О. В. Дьяченко</w:t>
            </w:r>
            <w:proofErr w:type="gramStart"/>
            <w:r w:rsidR="00722C1E" w:rsidRPr="00726CA8">
              <w:rPr>
                <w:sz w:val="36"/>
                <w:szCs w:val="28"/>
              </w:rPr>
              <w:t xml:space="preserve"> ;</w:t>
            </w:r>
            <w:proofErr w:type="gramEnd"/>
            <w:r w:rsidR="00722C1E" w:rsidRPr="00726CA8">
              <w:rPr>
                <w:sz w:val="36"/>
                <w:szCs w:val="28"/>
              </w:rPr>
              <w:t xml:space="preserve">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="00722C1E" w:rsidRPr="00726CA8">
              <w:rPr>
                <w:sz w:val="36"/>
                <w:szCs w:val="28"/>
              </w:rPr>
              <w:t xml:space="preserve"> :</w:t>
            </w:r>
            <w:proofErr w:type="gramEnd"/>
            <w:r w:rsidR="00722C1E" w:rsidRPr="00726CA8">
              <w:rPr>
                <w:sz w:val="36"/>
                <w:szCs w:val="28"/>
              </w:rPr>
              <w:t xml:space="preserve"> МГУ им. А. А. Кулешова, 2012. — 190, [1] с. — Библиография: с. 174—189, 253 назв.</w:t>
            </w:r>
          </w:p>
        </w:tc>
        <w:tc>
          <w:tcPr>
            <w:tcW w:w="3261" w:type="dxa"/>
            <w:vAlign w:val="center"/>
          </w:tcPr>
          <w:p w:rsidR="00CD0C59" w:rsidRPr="002F15D3" w:rsidRDefault="00CD0C59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86.3(4Беи)</w:t>
            </w:r>
          </w:p>
        </w:tc>
        <w:tc>
          <w:tcPr>
            <w:tcW w:w="2409" w:type="dxa"/>
            <w:vAlign w:val="center"/>
          </w:tcPr>
          <w:p w:rsidR="00CD0C59" w:rsidRPr="002F15D3" w:rsidRDefault="00722C1E" w:rsidP="00726CA8">
            <w:pPr>
              <w:ind w:left="27"/>
              <w:jc w:val="center"/>
              <w:rPr>
                <w:sz w:val="28"/>
                <w:szCs w:val="28"/>
                <w:lang w:val="be-BY"/>
              </w:rPr>
            </w:pPr>
            <w:r w:rsidRPr="002F15D3">
              <w:rPr>
                <w:sz w:val="28"/>
                <w:szCs w:val="28"/>
                <w:lang w:val="be-BY"/>
              </w:rPr>
              <w:t>1 экз.</w:t>
            </w:r>
          </w:p>
        </w:tc>
      </w:tr>
      <w:tr w:rsidR="00E22EDC" w:rsidRPr="002F15D3" w:rsidTr="00E22EDC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87 ФИЛОСОФИЯ</w:t>
            </w:r>
          </w:p>
        </w:tc>
      </w:tr>
      <w:tr w:rsidR="00722C1E" w:rsidRPr="002F15D3" w:rsidTr="00E22EDC">
        <w:tc>
          <w:tcPr>
            <w:tcW w:w="5976" w:type="dxa"/>
            <w:vAlign w:val="center"/>
          </w:tcPr>
          <w:p w:rsidR="00722C1E" w:rsidRPr="002F15D3" w:rsidRDefault="00A8034E" w:rsidP="00726CA8">
            <w:pPr>
              <w:jc w:val="center"/>
              <w:rPr>
                <w:sz w:val="28"/>
                <w:szCs w:val="28"/>
                <w:lang w:val="be-BY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572D32DB" wp14:editId="7C04DCE3">
                  <wp:extent cx="1695600" cy="2404800"/>
                  <wp:effectExtent l="0" t="0" r="0" b="0"/>
                  <wp:docPr id="15" name="Рисунок 15" descr="d:\МЕТОДИЧЕСКАЯ РАБОТА\САЙТ. БИБЛИОТЕКА\НОВЫЕ ПОСТУПЛЕНИЯ\Новые поступления 2013 февраль\фото\SDC127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МЕТОДИЧЕСКАЯ РАБОТА\САЙТ. БИБЛИОТЕКА\НОВЫЕ ПОСТУПЛЕНИЯ\Новые поступления 2013 февраль\фото\SDC1278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72" t="10723" r="12963" b="7304"/>
                          <a:stretch/>
                        </pic:blipFill>
                        <pic:spPr bwMode="auto">
                          <a:xfrm>
                            <a:off x="0" y="0"/>
                            <a:ext cx="1695600" cy="24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722C1E" w:rsidRPr="00726CA8" w:rsidRDefault="00722C1E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726CA8">
              <w:rPr>
                <w:sz w:val="36"/>
                <w:szCs w:val="28"/>
              </w:rPr>
              <w:t>Кармазинов, Л. С. Исторические формы позитивизма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учебно-методические материалы / Л. С. Кармазинов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726CA8">
              <w:rPr>
                <w:sz w:val="36"/>
                <w:szCs w:val="28"/>
              </w:rPr>
              <w:t xml:space="preserve"> :</w:t>
            </w:r>
            <w:proofErr w:type="gramEnd"/>
            <w:r w:rsidRPr="00726CA8">
              <w:rPr>
                <w:sz w:val="36"/>
                <w:szCs w:val="28"/>
              </w:rPr>
              <w:t xml:space="preserve"> МГУ им. А. А. Кулешова, 2012. — 39 с.</w:t>
            </w:r>
          </w:p>
        </w:tc>
        <w:tc>
          <w:tcPr>
            <w:tcW w:w="3261" w:type="dxa"/>
            <w:vAlign w:val="center"/>
          </w:tcPr>
          <w:p w:rsidR="00722C1E" w:rsidRPr="002F15D3" w:rsidRDefault="00722C1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87.3</w:t>
            </w:r>
          </w:p>
        </w:tc>
        <w:tc>
          <w:tcPr>
            <w:tcW w:w="2409" w:type="dxa"/>
            <w:vAlign w:val="center"/>
          </w:tcPr>
          <w:p w:rsidR="00722C1E" w:rsidRPr="002F15D3" w:rsidRDefault="00722C1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E22EDC" w:rsidRPr="002F15D3" w:rsidTr="00F14B00">
        <w:tc>
          <w:tcPr>
            <w:tcW w:w="22354" w:type="dxa"/>
            <w:gridSpan w:val="4"/>
            <w:vAlign w:val="center"/>
          </w:tcPr>
          <w:p w:rsidR="00E22EDC" w:rsidRPr="00E22EDC" w:rsidRDefault="00E22EDC" w:rsidP="00726CA8">
            <w:pPr>
              <w:ind w:left="27"/>
              <w:jc w:val="center"/>
              <w:rPr>
                <w:b/>
                <w:sz w:val="36"/>
                <w:szCs w:val="28"/>
              </w:rPr>
            </w:pPr>
            <w:r w:rsidRPr="00E22EDC">
              <w:rPr>
                <w:b/>
                <w:sz w:val="36"/>
                <w:szCs w:val="28"/>
              </w:rPr>
              <w:t>88 ПСИХОЛОГИЯ</w:t>
            </w:r>
          </w:p>
        </w:tc>
      </w:tr>
      <w:tr w:rsidR="00722C1E" w:rsidRPr="002F15D3" w:rsidTr="00E22EDC">
        <w:tc>
          <w:tcPr>
            <w:tcW w:w="5976" w:type="dxa"/>
            <w:vAlign w:val="center"/>
          </w:tcPr>
          <w:p w:rsidR="00722C1E" w:rsidRPr="002F15D3" w:rsidRDefault="00A8034E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19AEECB" wp14:editId="0FC7C52E">
                  <wp:extent cx="1767600" cy="2394000"/>
                  <wp:effectExtent l="0" t="0" r="4445" b="6350"/>
                  <wp:docPr id="10" name="Рисунок 10" descr="d:\МЕТОДИЧЕСКАЯ РАБОТА\САЙТ. БИБЛИОТЕКА\НОВЫЕ ПОСТУПЛЕНИЯ\Новые поступления 2013 февраль\фото\SDC127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МЕТОДИЧЕСКАЯ РАБОТА\САЙТ. БИБЛИОТЕКА\НОВЫЕ ПОСТУПЛЕНИЯ\Новые поступления 2013 февраль\фото\SDC1278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12" t="10376" r="10801" b="7999"/>
                          <a:stretch/>
                        </pic:blipFill>
                        <pic:spPr bwMode="auto">
                          <a:xfrm>
                            <a:off x="0" y="0"/>
                            <a:ext cx="1767600" cy="239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722C1E" w:rsidRPr="00E22EDC" w:rsidRDefault="00722C1E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E22EDC">
              <w:rPr>
                <w:sz w:val="36"/>
                <w:szCs w:val="28"/>
              </w:rPr>
              <w:t>Актуальные проблемы психологии общения</w:t>
            </w:r>
            <w:proofErr w:type="gramStart"/>
            <w:r w:rsidRPr="00E22EDC">
              <w:rPr>
                <w:sz w:val="36"/>
                <w:szCs w:val="28"/>
              </w:rPr>
              <w:t xml:space="preserve"> :</w:t>
            </w:r>
            <w:proofErr w:type="gramEnd"/>
            <w:r w:rsidRPr="00E22EDC">
              <w:rPr>
                <w:sz w:val="36"/>
                <w:szCs w:val="28"/>
              </w:rPr>
              <w:t xml:space="preserve"> сборник научных статей / Учреждение образования "Гродненский государственный университет имени Янки Купалы". — Гродно</w:t>
            </w:r>
            <w:proofErr w:type="gramStart"/>
            <w:r w:rsidRPr="00E22EDC">
              <w:rPr>
                <w:sz w:val="36"/>
                <w:szCs w:val="28"/>
              </w:rPr>
              <w:t xml:space="preserve"> :</w:t>
            </w:r>
            <w:proofErr w:type="gramEnd"/>
            <w:r w:rsidRPr="00E22EDC">
              <w:rPr>
                <w:sz w:val="36"/>
                <w:szCs w:val="28"/>
              </w:rPr>
              <w:t xml:space="preserve"> </w:t>
            </w:r>
            <w:proofErr w:type="spellStart"/>
            <w:r w:rsidRPr="00E22EDC">
              <w:rPr>
                <w:sz w:val="36"/>
                <w:szCs w:val="28"/>
              </w:rPr>
              <w:t>ГрГУ</w:t>
            </w:r>
            <w:proofErr w:type="spellEnd"/>
            <w:r w:rsidRPr="00E22EDC">
              <w:rPr>
                <w:sz w:val="36"/>
                <w:szCs w:val="28"/>
              </w:rPr>
              <w:t xml:space="preserve"> им. Я. Купалы, 2011. — 158 с.</w:t>
            </w:r>
          </w:p>
        </w:tc>
        <w:tc>
          <w:tcPr>
            <w:tcW w:w="3261" w:type="dxa"/>
            <w:vAlign w:val="center"/>
          </w:tcPr>
          <w:p w:rsidR="00722C1E" w:rsidRPr="002F15D3" w:rsidRDefault="00722C1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88.53</w:t>
            </w:r>
          </w:p>
        </w:tc>
        <w:tc>
          <w:tcPr>
            <w:tcW w:w="2409" w:type="dxa"/>
            <w:vAlign w:val="center"/>
          </w:tcPr>
          <w:p w:rsidR="00722C1E" w:rsidRPr="002F15D3" w:rsidRDefault="00722C1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722C1E" w:rsidRPr="002F15D3" w:rsidTr="00E22EDC">
        <w:tc>
          <w:tcPr>
            <w:tcW w:w="5976" w:type="dxa"/>
            <w:vAlign w:val="center"/>
          </w:tcPr>
          <w:p w:rsidR="00722C1E" w:rsidRPr="002F15D3" w:rsidRDefault="00A8034E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DE42A9B" wp14:editId="354385A7">
                  <wp:extent cx="1684800" cy="2383200"/>
                  <wp:effectExtent l="0" t="0" r="0" b="0"/>
                  <wp:docPr id="14" name="Рисунок 14" descr="d:\МЕТОДИЧЕСКАЯ РАБОТА\САЙТ. БИБЛИОТЕКА\НОВЫЕ ПОСТУПЛЕНИЯ\Новые поступления 2013 февраль\фото\SDC127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МЕТОДИЧЕСКАЯ РАБОТА\САЙТ. БИБЛИОТЕКА\НОВЫЕ ПОСТУПЛЕНИЯ\Новые поступления 2013 февраль\фото\SDC1278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86" t="11824" r="10491" b="6956"/>
                          <a:stretch/>
                        </pic:blipFill>
                        <pic:spPr bwMode="auto">
                          <a:xfrm>
                            <a:off x="0" y="0"/>
                            <a:ext cx="1684800" cy="23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722C1E" w:rsidRPr="00E22EDC" w:rsidRDefault="00722C1E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E22EDC">
              <w:rPr>
                <w:sz w:val="36"/>
                <w:szCs w:val="28"/>
              </w:rPr>
              <w:t>Куликова, В. В. Психология семьи и семейное консультирование</w:t>
            </w:r>
            <w:proofErr w:type="gramStart"/>
            <w:r w:rsidRPr="00E22EDC">
              <w:rPr>
                <w:sz w:val="36"/>
                <w:szCs w:val="28"/>
              </w:rPr>
              <w:t xml:space="preserve"> :</w:t>
            </w:r>
            <w:proofErr w:type="gramEnd"/>
            <w:r w:rsidRPr="00E22EDC">
              <w:rPr>
                <w:sz w:val="36"/>
                <w:szCs w:val="28"/>
              </w:rPr>
              <w:t xml:space="preserve"> методические рекомендации по курсу / В. В. Куликова ; Министерство образования Республики Беларусь, Учреждение образования "Могилевский государственный университет им. А. А. Кулешова". — Могилев</w:t>
            </w:r>
            <w:proofErr w:type="gramStart"/>
            <w:r w:rsidRPr="00E22EDC">
              <w:rPr>
                <w:sz w:val="36"/>
                <w:szCs w:val="28"/>
              </w:rPr>
              <w:t xml:space="preserve"> :</w:t>
            </w:r>
            <w:proofErr w:type="gramEnd"/>
            <w:r w:rsidRPr="00E22EDC">
              <w:rPr>
                <w:sz w:val="36"/>
                <w:szCs w:val="28"/>
              </w:rPr>
              <w:t xml:space="preserve"> МГУ им. А. А. Кулешова, 2012. — 50, [2] с.</w:t>
            </w:r>
          </w:p>
        </w:tc>
        <w:tc>
          <w:tcPr>
            <w:tcW w:w="3261" w:type="dxa"/>
            <w:vAlign w:val="center"/>
          </w:tcPr>
          <w:p w:rsidR="00722C1E" w:rsidRPr="002F15D3" w:rsidRDefault="00722C1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88.56</w:t>
            </w:r>
          </w:p>
        </w:tc>
        <w:tc>
          <w:tcPr>
            <w:tcW w:w="2409" w:type="dxa"/>
            <w:vAlign w:val="center"/>
          </w:tcPr>
          <w:p w:rsidR="00722C1E" w:rsidRPr="002F15D3" w:rsidRDefault="00722C1E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722C1E" w:rsidRPr="002F15D3" w:rsidTr="00E22EDC">
        <w:tc>
          <w:tcPr>
            <w:tcW w:w="5976" w:type="dxa"/>
            <w:vAlign w:val="center"/>
          </w:tcPr>
          <w:p w:rsidR="00722C1E" w:rsidRPr="002F15D3" w:rsidRDefault="009769F1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A6B2F8E" wp14:editId="7D0C5D42">
                  <wp:extent cx="1699200" cy="2415600"/>
                  <wp:effectExtent l="0" t="0" r="0" b="3810"/>
                  <wp:docPr id="5" name="Рисунок 5" descr="d:\МЕТОДИЧЕСКАЯ РАБОТА\САЙТ. БИБЛИОТЕКА\НОВЫЕ ПОСТУПЛЕНИЯ\Новые поступления 2013 февраль\фото\SDC127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МЕТОДИЧЕСКАЯ РАБОТА\САЙТ. БИБЛИОТЕКА\НОВЫЕ ПОСТУПЛЕНИЯ\Новые поступления 2013 февраль\фото\SDC1278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5" t="5796" r="10724" b="11884"/>
                          <a:stretch/>
                        </pic:blipFill>
                        <pic:spPr bwMode="auto">
                          <a:xfrm>
                            <a:off x="0" y="0"/>
                            <a:ext cx="1699200" cy="241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722C1E" w:rsidRPr="00E22EDC" w:rsidRDefault="00983779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E22EDC">
              <w:rPr>
                <w:sz w:val="36"/>
                <w:szCs w:val="28"/>
              </w:rPr>
              <w:t>Медицинская психология</w:t>
            </w:r>
            <w:proofErr w:type="gramStart"/>
            <w:r w:rsidRPr="00E22EDC">
              <w:rPr>
                <w:sz w:val="36"/>
                <w:szCs w:val="28"/>
              </w:rPr>
              <w:t xml:space="preserve"> :</w:t>
            </w:r>
            <w:proofErr w:type="gramEnd"/>
            <w:r w:rsidRPr="00E22EDC">
              <w:rPr>
                <w:sz w:val="36"/>
                <w:szCs w:val="28"/>
              </w:rPr>
              <w:t xml:space="preserve"> курс лекций / Министерство образования Республики Беларусь, Учреждение образования "Могилевский государственный университет им. А. А. Кулешова" ; составитель В. И. Петров. — Могилев</w:t>
            </w:r>
            <w:proofErr w:type="gramStart"/>
            <w:r w:rsidRPr="00E22EDC">
              <w:rPr>
                <w:sz w:val="36"/>
                <w:szCs w:val="28"/>
              </w:rPr>
              <w:t xml:space="preserve"> :</w:t>
            </w:r>
            <w:proofErr w:type="gramEnd"/>
            <w:r w:rsidRPr="00E22EDC">
              <w:rPr>
                <w:sz w:val="36"/>
                <w:szCs w:val="28"/>
              </w:rPr>
              <w:t xml:space="preserve"> МГУ им. А. А. Кулешова, 2012. — 366, [1] с. — Библиография: с. 302—304, 69 назв.</w:t>
            </w:r>
          </w:p>
        </w:tc>
        <w:tc>
          <w:tcPr>
            <w:tcW w:w="3261" w:type="dxa"/>
            <w:vAlign w:val="center"/>
          </w:tcPr>
          <w:p w:rsidR="00722C1E" w:rsidRPr="002F15D3" w:rsidRDefault="00983779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88.4я73</w:t>
            </w:r>
          </w:p>
        </w:tc>
        <w:tc>
          <w:tcPr>
            <w:tcW w:w="2409" w:type="dxa"/>
            <w:vAlign w:val="center"/>
          </w:tcPr>
          <w:p w:rsidR="00722C1E" w:rsidRPr="002F15D3" w:rsidRDefault="00983779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  <w:tr w:rsidR="00722C1E" w:rsidRPr="002F15D3" w:rsidTr="00E22EDC">
        <w:tc>
          <w:tcPr>
            <w:tcW w:w="5976" w:type="dxa"/>
            <w:vAlign w:val="center"/>
          </w:tcPr>
          <w:p w:rsidR="00722C1E" w:rsidRPr="002F15D3" w:rsidRDefault="009769F1" w:rsidP="00726CA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5E62A4C9" wp14:editId="09589DF2">
                  <wp:extent cx="1753200" cy="2455200"/>
                  <wp:effectExtent l="0" t="0" r="0" b="2540"/>
                  <wp:docPr id="6" name="Рисунок 6" descr="d:\МЕТОДИЧЕСКАЯ РАБОТА\САЙТ. БИБЛИОТЕКА\НОВЫЕ ПОСТУПЛЕНИЯ\Новые поступления 2013 февраль\фото\SDC127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МЕТОДИЧЕСКАЯ РАБОТА\САЙТ. БИБЛИОТЕКА\НОВЫЕ ПОСТУПЛЕНИЯ\Новые поступления 2013 февраль\фото\SDC1278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08" t="6781" r="7477" b="9565"/>
                          <a:stretch/>
                        </pic:blipFill>
                        <pic:spPr bwMode="auto">
                          <a:xfrm>
                            <a:off x="0" y="0"/>
                            <a:ext cx="1753200" cy="24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08" w:type="dxa"/>
            <w:vAlign w:val="center"/>
          </w:tcPr>
          <w:p w:rsidR="00722C1E" w:rsidRPr="00E22EDC" w:rsidRDefault="00983779" w:rsidP="00726CA8">
            <w:pPr>
              <w:ind w:left="118" w:right="70"/>
              <w:jc w:val="both"/>
              <w:rPr>
                <w:sz w:val="36"/>
                <w:szCs w:val="28"/>
              </w:rPr>
            </w:pPr>
            <w:r w:rsidRPr="00E22EDC">
              <w:rPr>
                <w:sz w:val="36"/>
                <w:szCs w:val="28"/>
              </w:rPr>
              <w:t>Методология психологического исследования</w:t>
            </w:r>
            <w:proofErr w:type="gramStart"/>
            <w:r w:rsidRPr="00E22EDC">
              <w:rPr>
                <w:sz w:val="36"/>
                <w:szCs w:val="28"/>
              </w:rPr>
              <w:t xml:space="preserve"> :</w:t>
            </w:r>
            <w:proofErr w:type="gramEnd"/>
            <w:r w:rsidRPr="00E22EDC">
              <w:rPr>
                <w:sz w:val="36"/>
                <w:szCs w:val="28"/>
              </w:rPr>
              <w:t xml:space="preserve"> учебно-методический комплекс / Министерство образования Республики Беларусь, Учреждение образования "Могилевский государственный университет им. А. А. Кулешова" ; автор-составитель И. В. Черепанова. — Могилев</w:t>
            </w:r>
            <w:proofErr w:type="gramStart"/>
            <w:r w:rsidRPr="00E22EDC">
              <w:rPr>
                <w:sz w:val="36"/>
                <w:szCs w:val="28"/>
              </w:rPr>
              <w:t xml:space="preserve"> :</w:t>
            </w:r>
            <w:proofErr w:type="gramEnd"/>
            <w:r w:rsidRPr="00E22EDC">
              <w:rPr>
                <w:sz w:val="36"/>
                <w:szCs w:val="28"/>
              </w:rPr>
              <w:t xml:space="preserve"> МГУ им. А. А. Кулешова, 2012. — 102, [7] с. — Библиография: с. 105—106, 19 назв.</w:t>
            </w:r>
          </w:p>
        </w:tc>
        <w:tc>
          <w:tcPr>
            <w:tcW w:w="3261" w:type="dxa"/>
            <w:vAlign w:val="center"/>
          </w:tcPr>
          <w:p w:rsidR="00722C1E" w:rsidRPr="002F15D3" w:rsidRDefault="00983779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88в7</w:t>
            </w:r>
          </w:p>
        </w:tc>
        <w:tc>
          <w:tcPr>
            <w:tcW w:w="2409" w:type="dxa"/>
            <w:vAlign w:val="center"/>
          </w:tcPr>
          <w:p w:rsidR="00722C1E" w:rsidRPr="002F15D3" w:rsidRDefault="00983779" w:rsidP="00726CA8">
            <w:pPr>
              <w:ind w:left="27"/>
              <w:jc w:val="center"/>
              <w:rPr>
                <w:sz w:val="28"/>
                <w:szCs w:val="28"/>
              </w:rPr>
            </w:pPr>
            <w:r w:rsidRPr="002F15D3">
              <w:rPr>
                <w:sz w:val="28"/>
                <w:szCs w:val="28"/>
              </w:rPr>
              <w:t>1 экз.</w:t>
            </w:r>
          </w:p>
        </w:tc>
      </w:tr>
    </w:tbl>
    <w:p w:rsidR="00557883" w:rsidRPr="005B0D59" w:rsidRDefault="00557883" w:rsidP="00A321C7">
      <w:pPr>
        <w:ind w:left="2268" w:right="2043"/>
        <w:jc w:val="both"/>
        <w:rPr>
          <w:sz w:val="28"/>
          <w:szCs w:val="28"/>
        </w:rPr>
      </w:pPr>
    </w:p>
    <w:sectPr w:rsidR="00557883" w:rsidRPr="005B0D59" w:rsidSect="00A55221">
      <w:pgSz w:w="11906" w:h="16838"/>
      <w:pgMar w:top="1134" w:right="850" w:bottom="1134" w:left="2835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bimash_StonyIslandNF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web"/>
  <w:zoom w:percent="100"/>
  <w:proofState w:spelling="clean" w:grammar="clean"/>
  <w:attachedTemplate r:id="rId1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7883"/>
    <w:rsid w:val="00030904"/>
    <w:rsid w:val="00096561"/>
    <w:rsid w:val="000A138F"/>
    <w:rsid w:val="000C350A"/>
    <w:rsid w:val="000D2A0A"/>
    <w:rsid w:val="000E2461"/>
    <w:rsid w:val="000F764C"/>
    <w:rsid w:val="0011234C"/>
    <w:rsid w:val="00116A63"/>
    <w:rsid w:val="001340BE"/>
    <w:rsid w:val="00152EED"/>
    <w:rsid w:val="00191FEF"/>
    <w:rsid w:val="00211536"/>
    <w:rsid w:val="002310A6"/>
    <w:rsid w:val="00235726"/>
    <w:rsid w:val="00287B46"/>
    <w:rsid w:val="0029679D"/>
    <w:rsid w:val="002E548E"/>
    <w:rsid w:val="002F15D3"/>
    <w:rsid w:val="002F2EA5"/>
    <w:rsid w:val="003629F1"/>
    <w:rsid w:val="00395279"/>
    <w:rsid w:val="003D6726"/>
    <w:rsid w:val="00441BFB"/>
    <w:rsid w:val="00452BB7"/>
    <w:rsid w:val="0048282C"/>
    <w:rsid w:val="00482BEA"/>
    <w:rsid w:val="00482C5D"/>
    <w:rsid w:val="0049492F"/>
    <w:rsid w:val="004A4644"/>
    <w:rsid w:val="004B72CF"/>
    <w:rsid w:val="005124E0"/>
    <w:rsid w:val="00557883"/>
    <w:rsid w:val="00575408"/>
    <w:rsid w:val="00577756"/>
    <w:rsid w:val="005A750A"/>
    <w:rsid w:val="005B0D59"/>
    <w:rsid w:val="00600AB4"/>
    <w:rsid w:val="00680390"/>
    <w:rsid w:val="00710BD2"/>
    <w:rsid w:val="00722C1E"/>
    <w:rsid w:val="00726CA8"/>
    <w:rsid w:val="00730EE1"/>
    <w:rsid w:val="007414D3"/>
    <w:rsid w:val="007B71C0"/>
    <w:rsid w:val="007D3A4B"/>
    <w:rsid w:val="007E44AB"/>
    <w:rsid w:val="007E6D5F"/>
    <w:rsid w:val="007F68F3"/>
    <w:rsid w:val="00802850"/>
    <w:rsid w:val="008262D8"/>
    <w:rsid w:val="0087653B"/>
    <w:rsid w:val="008C10AB"/>
    <w:rsid w:val="00945AE6"/>
    <w:rsid w:val="009545C2"/>
    <w:rsid w:val="009727E5"/>
    <w:rsid w:val="00976029"/>
    <w:rsid w:val="009769F1"/>
    <w:rsid w:val="00983779"/>
    <w:rsid w:val="00987F92"/>
    <w:rsid w:val="00991D83"/>
    <w:rsid w:val="00997E91"/>
    <w:rsid w:val="009A39CD"/>
    <w:rsid w:val="009B6DC7"/>
    <w:rsid w:val="009E4799"/>
    <w:rsid w:val="00A321C7"/>
    <w:rsid w:val="00A3404F"/>
    <w:rsid w:val="00A4529A"/>
    <w:rsid w:val="00A50DA7"/>
    <w:rsid w:val="00A55221"/>
    <w:rsid w:val="00A64658"/>
    <w:rsid w:val="00A8034E"/>
    <w:rsid w:val="00A8261A"/>
    <w:rsid w:val="00A93C8C"/>
    <w:rsid w:val="00AC327E"/>
    <w:rsid w:val="00AE4EF0"/>
    <w:rsid w:val="00AE5289"/>
    <w:rsid w:val="00B50F42"/>
    <w:rsid w:val="00B55778"/>
    <w:rsid w:val="00B56573"/>
    <w:rsid w:val="00B66F2E"/>
    <w:rsid w:val="00B70199"/>
    <w:rsid w:val="00B70980"/>
    <w:rsid w:val="00B809FC"/>
    <w:rsid w:val="00BA2435"/>
    <w:rsid w:val="00BC1268"/>
    <w:rsid w:val="00BC18B1"/>
    <w:rsid w:val="00BE45FB"/>
    <w:rsid w:val="00C506D5"/>
    <w:rsid w:val="00C65530"/>
    <w:rsid w:val="00C8113D"/>
    <w:rsid w:val="00CD0C59"/>
    <w:rsid w:val="00CE49DF"/>
    <w:rsid w:val="00D5523C"/>
    <w:rsid w:val="00DA04B8"/>
    <w:rsid w:val="00DA0949"/>
    <w:rsid w:val="00DB0B45"/>
    <w:rsid w:val="00DF62EA"/>
    <w:rsid w:val="00E22EDC"/>
    <w:rsid w:val="00E61462"/>
    <w:rsid w:val="00E6600D"/>
    <w:rsid w:val="00E7762F"/>
    <w:rsid w:val="00E93EEF"/>
    <w:rsid w:val="00F14B00"/>
    <w:rsid w:val="00F71598"/>
    <w:rsid w:val="00F9743E"/>
    <w:rsid w:val="00FB125E"/>
    <w:rsid w:val="00FC1796"/>
    <w:rsid w:val="00FF01CF"/>
    <w:rsid w:val="00FF6E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88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5788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D672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D6726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88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5788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D672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D6726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406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png"/><Relationship Id="rId7" Type="http://schemas.openxmlformats.org/officeDocument/2006/relationships/image" Target="media/image3.jpe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5" Type="http://schemas.openxmlformats.org/officeDocument/2006/relationships/webSettings" Target="webSettings.xml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pn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png"/><Relationship Id="rId98" Type="http://schemas.openxmlformats.org/officeDocument/2006/relationships/image" Target="media/image94.jpeg"/><Relationship Id="rId3" Type="http://schemas.openxmlformats.org/officeDocument/2006/relationships/image" Target="media/image1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png"/><Relationship Id="rId96" Type="http://schemas.openxmlformats.org/officeDocument/2006/relationships/image" Target="media/image9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pn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FILES\loginova\Application%20Data\Microsoft\&#1064;&#1072;&#1073;&#1083;&#1086;&#1085;&#1099;\&#1064;&#1072;&#1073;&#1083;&#1086;&#1085;%20&#1073;&#1077;&#1079;%20&#1086;&#1090;&#1089;&#1090;&#1091;&#1087;&#1072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Шаблон без отступа</Template>
  <TotalTime>342</TotalTime>
  <Pages>17</Pages>
  <Words>5252</Words>
  <Characters>29940</Characters>
  <Application>Microsoft Office Word</Application>
  <DocSecurity>0</DocSecurity>
  <Lines>249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Work</Company>
  <LinksUpToDate>false</LinksUpToDate>
  <CharactersWithSpaces>35122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loginova</dc:creator>
  <cp:keywords/>
  <dc:description/>
  <cp:lastModifiedBy>loginova</cp:lastModifiedBy>
  <cp:revision>12</cp:revision>
  <dcterms:created xsi:type="dcterms:W3CDTF">2013-02-12T08:55:00Z</dcterms:created>
  <dcterms:modified xsi:type="dcterms:W3CDTF">2013-02-15T09:55:00Z</dcterms:modified>
</cp:coreProperties>
</file>